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99" w:rsidRDefault="003C0999" w:rsidP="004D4549">
      <w:pPr>
        <w:jc w:val="center"/>
      </w:pPr>
      <w:r>
        <w:rPr>
          <w:noProof/>
          <w:lang w:eastAsia="en-GB"/>
        </w:rPr>
        <w:drawing>
          <wp:inline distT="0" distB="0" distL="0" distR="0" wp14:anchorId="4DEFAACD" wp14:editId="5E07C539">
            <wp:extent cx="5519565" cy="5961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2919" cy="5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99" w:rsidRPr="004D4549" w:rsidRDefault="003C0999" w:rsidP="004D4549">
      <w:pPr>
        <w:jc w:val="center"/>
        <w:rPr>
          <w:rFonts w:ascii="NTPreCursive" w:hAnsi="NTPreCursive"/>
          <w:b/>
          <w:color w:val="002060"/>
          <w:sz w:val="28"/>
        </w:rPr>
      </w:pPr>
      <w:r w:rsidRPr="004D4549">
        <w:rPr>
          <w:rFonts w:ascii="NTPreCursive" w:hAnsi="NTPreCursive"/>
          <w:b/>
          <w:color w:val="002060"/>
          <w:sz w:val="28"/>
        </w:rPr>
        <w:t>Hello at-home learners!</w:t>
      </w:r>
    </w:p>
    <w:p w:rsidR="003C0999" w:rsidRPr="003C0999" w:rsidRDefault="003C0999" w:rsidP="004D4549">
      <w:pPr>
        <w:jc w:val="center"/>
        <w:rPr>
          <w:rFonts w:ascii="NTPreCursive" w:hAnsi="NTPreCursive"/>
          <w:b/>
          <w:color w:val="002060"/>
        </w:rPr>
      </w:pPr>
      <w:r w:rsidRPr="003C0999">
        <w:rPr>
          <w:rFonts w:ascii="NTPreCursive" w:hAnsi="NTPreCursive"/>
          <w:b/>
          <w:color w:val="002060"/>
        </w:rPr>
        <w:t xml:space="preserve">Do you wish you could travel around the UK? Have you ever wondered what Stone </w:t>
      </w:r>
      <w:proofErr w:type="spellStart"/>
      <w:r w:rsidRPr="003C0999">
        <w:rPr>
          <w:rFonts w:ascii="NTPreCursive" w:hAnsi="NTPreCursive"/>
          <w:b/>
          <w:color w:val="002060"/>
        </w:rPr>
        <w:t>Henge</w:t>
      </w:r>
      <w:proofErr w:type="spellEnd"/>
      <w:r w:rsidRPr="003C0999">
        <w:rPr>
          <w:rFonts w:ascii="NTPreCursive" w:hAnsi="NTPreCursive"/>
          <w:b/>
          <w:color w:val="002060"/>
        </w:rPr>
        <w:t xml:space="preserve"> looks like from the air? What did Green Street look like in the 1950s? Or even over 100 years ago?</w:t>
      </w:r>
    </w:p>
    <w:p w:rsidR="003C0999" w:rsidRPr="003C0999" w:rsidRDefault="003C0999" w:rsidP="004D4549">
      <w:pPr>
        <w:jc w:val="center"/>
        <w:rPr>
          <w:rFonts w:ascii="NTPreCursive" w:hAnsi="NTPreCursive"/>
          <w:b/>
          <w:color w:val="002060"/>
        </w:rPr>
      </w:pPr>
      <w:r w:rsidRPr="003C0999">
        <w:rPr>
          <w:rFonts w:ascii="NTPreCursive" w:hAnsi="NTPreCursive"/>
          <w:b/>
          <w:color w:val="002060"/>
        </w:rPr>
        <w:t xml:space="preserve">You can see all of this and more using </w:t>
      </w:r>
      <w:proofErr w:type="spellStart"/>
      <w:r w:rsidRPr="004D4549">
        <w:rPr>
          <w:rFonts w:ascii="NTPreCursive" w:hAnsi="NTPreCursive"/>
          <w:b/>
          <w:color w:val="002060"/>
          <w:sz w:val="36"/>
        </w:rPr>
        <w:t>Digimaps</w:t>
      </w:r>
      <w:proofErr w:type="spellEnd"/>
      <w:r w:rsidRPr="004D4549">
        <w:rPr>
          <w:rFonts w:ascii="NTPreCursive" w:hAnsi="NTPreCursive"/>
          <w:b/>
          <w:color w:val="002060"/>
          <w:sz w:val="36"/>
        </w:rPr>
        <w:t>!</w:t>
      </w:r>
    </w:p>
    <w:p w:rsidR="003C0999" w:rsidRDefault="003C0999" w:rsidP="004D4549">
      <w:r>
        <w:t>Follow the link below</w:t>
      </w:r>
      <w:bookmarkStart w:id="0" w:name="_GoBack"/>
      <w:bookmarkEnd w:id="0"/>
    </w:p>
    <w:p w:rsidR="00D62B28" w:rsidRDefault="003C0999" w:rsidP="004D4549">
      <w:hyperlink r:id="rId6" w:history="1">
        <w:r>
          <w:rPr>
            <w:rStyle w:val="Hyperlink"/>
          </w:rPr>
          <w:t>https://digimapforschools.edina.ac.uk/</w:t>
        </w:r>
      </w:hyperlink>
    </w:p>
    <w:p w:rsidR="003C0999" w:rsidRDefault="003C0999" w:rsidP="004D4549">
      <w:r>
        <w:rPr>
          <w:noProof/>
          <w:lang w:eastAsia="en-GB"/>
        </w:rPr>
        <w:drawing>
          <wp:inline distT="0" distB="0" distL="0" distR="0" wp14:anchorId="3AF59912" wp14:editId="7AFE10E4">
            <wp:extent cx="2242887" cy="53402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3603" cy="53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Click the orange button to log in</w:t>
      </w:r>
    </w:p>
    <w:p w:rsidR="003C0999" w:rsidRDefault="003C0999" w:rsidP="004D4549">
      <w:r>
        <w:t xml:space="preserve">Shaftesbury’s </w:t>
      </w:r>
      <w:proofErr w:type="gramStart"/>
      <w:r>
        <w:t>log in details are</w:t>
      </w:r>
      <w:proofErr w:type="gramEnd"/>
      <w:r>
        <w:t xml:space="preserve">     :</w:t>
      </w:r>
    </w:p>
    <w:p w:rsidR="003C0999" w:rsidRDefault="003C0999" w:rsidP="004D4549">
      <w:pPr>
        <w:rPr>
          <w:rFonts w:ascii="Segoe UI" w:hAnsi="Segoe UI" w:cs="Segoe UI"/>
          <w:color w:val="212121"/>
          <w:sz w:val="32"/>
          <w:szCs w:val="20"/>
          <w:shd w:val="clear" w:color="auto" w:fill="FFFFFF"/>
        </w:rPr>
      </w:pPr>
      <w:r w:rsidRPr="003C0999">
        <w:rPr>
          <w:rFonts w:ascii="NTPreCursive" w:hAnsi="NTPreCursive"/>
          <w:sz w:val="36"/>
        </w:rPr>
        <w:t xml:space="preserve">Username: srakdby8                      password: </w:t>
      </w:r>
      <w:r w:rsidRPr="003C0999"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  <w:t>rarmed1296</w:t>
      </w:r>
      <w:r w:rsidRPr="003C0999">
        <w:rPr>
          <w:rFonts w:ascii="Segoe UI" w:hAnsi="Segoe UI" w:cs="Segoe UI"/>
          <w:color w:val="212121"/>
          <w:sz w:val="32"/>
          <w:szCs w:val="20"/>
          <w:shd w:val="clear" w:color="auto" w:fill="FFFFFF"/>
        </w:rPr>
        <w:t xml:space="preserve">                   </w:t>
      </w:r>
      <w:r>
        <w:rPr>
          <w:noProof/>
          <w:lang w:eastAsia="en-GB"/>
        </w:rPr>
        <w:drawing>
          <wp:inline distT="0" distB="0" distL="0" distR="0" wp14:anchorId="7FDAF45C" wp14:editId="0DDD5F3E">
            <wp:extent cx="2987622" cy="111338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237" cy="11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99" w:rsidRDefault="003C0999" w:rsidP="004D4549">
      <w:pPr>
        <w:jc w:val="center"/>
        <w:rPr>
          <w:rFonts w:ascii="Segoe UI" w:hAnsi="Segoe UI" w:cs="Segoe UI"/>
          <w:color w:val="212121"/>
          <w:sz w:val="32"/>
          <w:szCs w:val="20"/>
          <w:shd w:val="clear" w:color="auto" w:fill="FFFFFF"/>
        </w:rPr>
      </w:pPr>
      <w:r>
        <w:rPr>
          <w:rFonts w:ascii="Segoe UI" w:hAnsi="Segoe UI" w:cs="Segoe UI"/>
          <w:color w:val="212121"/>
          <w:sz w:val="32"/>
          <w:szCs w:val="20"/>
          <w:shd w:val="clear" w:color="auto" w:fill="FFFFFF"/>
        </w:rPr>
        <w:t>Challenge</w:t>
      </w:r>
      <w:r w:rsidR="003A4DEA">
        <w:rPr>
          <w:rFonts w:ascii="Segoe UI" w:hAnsi="Segoe UI" w:cs="Segoe UI"/>
          <w:color w:val="212121"/>
          <w:sz w:val="32"/>
          <w:szCs w:val="20"/>
          <w:shd w:val="clear" w:color="auto" w:fill="FFFFFF"/>
        </w:rPr>
        <w:t>s</w:t>
      </w:r>
      <w:r>
        <w:rPr>
          <w:rFonts w:ascii="Segoe UI" w:hAnsi="Segoe UI" w:cs="Segoe UI"/>
          <w:color w:val="212121"/>
          <w:sz w:val="32"/>
          <w:szCs w:val="20"/>
          <w:shd w:val="clear" w:color="auto" w:fill="FFFFFF"/>
        </w:rPr>
        <w:t>:</w:t>
      </w:r>
    </w:p>
    <w:p w:rsidR="003C0999" w:rsidRDefault="003C0999" w:rsidP="004D4549">
      <w:pPr>
        <w:jc w:val="center"/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</w:pPr>
      <w:r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  <w:t xml:space="preserve">Can you map a route to somewhere else in the country? Can you find the number of </w:t>
      </w:r>
      <w:r w:rsidR="003A4DEA"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  <w:t xml:space="preserve">tourist information centres in Cornwall? Can you see how many leisure centres there are in Newham? How far is it from Brighton to Manchester? How many miles away does Mr </w:t>
      </w:r>
      <w:proofErr w:type="spellStart"/>
      <w:r w:rsidR="003A4DEA"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  <w:t>Hadlow</w:t>
      </w:r>
      <w:proofErr w:type="spellEnd"/>
      <w:r w:rsidR="003A4DEA"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  <w:t xml:space="preserve"> live?</w:t>
      </w:r>
    </w:p>
    <w:p w:rsidR="003A4DEA" w:rsidRDefault="003A4DEA" w:rsidP="004D4549">
      <w:pPr>
        <w:jc w:val="center"/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3429D851" wp14:editId="445C6C0C">
            <wp:extent cx="1824062" cy="118719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5667" cy="11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FA1CFD" wp14:editId="1E36ECD4">
            <wp:extent cx="1830234" cy="119121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5072" cy="119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TPreCursive" w:hAnsi="NTPreCursive" w:cs="Segoe UI"/>
          <w:color w:val="212121"/>
          <w:sz w:val="32"/>
          <w:szCs w:val="20"/>
          <w:shd w:val="clear" w:color="auto" w:fill="FFFFFF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284F77" wp14:editId="717D68E3">
            <wp:extent cx="1847751" cy="1202617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104" cy="12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EA" w:rsidRDefault="003A4DEA" w:rsidP="004D4549">
      <w:pPr>
        <w:jc w:val="center"/>
        <w:rPr>
          <w:rFonts w:ascii="NTPreCursive" w:hAnsi="NTPreCursive" w:cs="Segoe UI"/>
          <w:b/>
          <w:color w:val="1F497D" w:themeColor="text2"/>
          <w:sz w:val="32"/>
          <w:szCs w:val="20"/>
          <w:shd w:val="clear" w:color="auto" w:fill="FFFFFF"/>
        </w:rPr>
      </w:pPr>
      <w:r w:rsidRPr="003A4DEA">
        <w:rPr>
          <w:rFonts w:ascii="NTPreCursive" w:hAnsi="NTPreCursive" w:cs="Segoe UI"/>
          <w:b/>
          <w:color w:val="1F497D" w:themeColor="text2"/>
          <w:sz w:val="32"/>
          <w:szCs w:val="20"/>
          <w:shd w:val="clear" w:color="auto" w:fill="FFFFFF"/>
        </w:rPr>
        <w:t>Use the annotation tools on the map and you can save your maps for your teacher to see!</w:t>
      </w:r>
    </w:p>
    <w:p w:rsidR="003A4DEA" w:rsidRDefault="003A4DEA" w:rsidP="004D4549">
      <w:pPr>
        <w:jc w:val="center"/>
        <w:rPr>
          <w:rFonts w:ascii="NTPreCursive" w:hAnsi="NTPreCursive"/>
          <w:b/>
          <w:color w:val="1F497D" w:themeColor="text2"/>
        </w:rPr>
      </w:pPr>
      <w:r>
        <w:rPr>
          <w:noProof/>
          <w:lang w:eastAsia="en-GB"/>
        </w:rPr>
        <w:drawing>
          <wp:inline distT="0" distB="0" distL="0" distR="0" wp14:anchorId="5F25A7DE" wp14:editId="42A5D301">
            <wp:extent cx="3600746" cy="92573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012" cy="92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999" w:rsidRDefault="003A4DEA" w:rsidP="004D4549">
      <w:pPr>
        <w:jc w:val="center"/>
      </w:pPr>
      <w:r>
        <w:rPr>
          <w:rFonts w:ascii="NTPreCursive" w:hAnsi="NTPreCursive"/>
          <w:b/>
          <w:color w:val="1F497D" w:themeColor="text2"/>
        </w:rPr>
        <w:t>Happy mapping!</w:t>
      </w:r>
    </w:p>
    <w:sectPr w:rsidR="003C0999" w:rsidSect="003A4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999"/>
    <w:rsid w:val="003A4DEA"/>
    <w:rsid w:val="003C0999"/>
    <w:rsid w:val="004D4549"/>
    <w:rsid w:val="00657A03"/>
    <w:rsid w:val="007D4817"/>
    <w:rsid w:val="00FE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09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09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igimapforschools.edina.ac.uk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4A822B41</Template>
  <TotalTime>27</TotalTime>
  <Pages>1</Pages>
  <Words>150</Words>
  <Characters>765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Cambanakis</dc:creator>
  <cp:lastModifiedBy>Catherine Cambanakis</cp:lastModifiedBy>
  <cp:revision>2</cp:revision>
  <dcterms:created xsi:type="dcterms:W3CDTF">2020-03-18T15:42:00Z</dcterms:created>
  <dcterms:modified xsi:type="dcterms:W3CDTF">2020-03-18T16:09:00Z</dcterms:modified>
</cp:coreProperties>
</file>