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4FE" w:rsidRPr="00282552" w:rsidRDefault="00407A54">
      <w:pPr>
        <w:jc w:val="center"/>
        <w:rPr>
          <w:b/>
          <w:u w:val="single"/>
        </w:rPr>
      </w:pPr>
      <w:r>
        <w:rPr>
          <w:b/>
          <w:u w:val="single"/>
        </w:rPr>
        <w:t>Year 1 Summer Pack week 4</w:t>
      </w:r>
    </w:p>
    <w:p w:rsidR="005C440C" w:rsidRDefault="005C440C">
      <w:pPr>
        <w:rPr>
          <w:rFonts w:ascii="NTPreCursive" w:hAnsi="NTPreCursive"/>
          <w:sz w:val="32"/>
          <w:szCs w:val="32"/>
        </w:rPr>
      </w:pPr>
    </w:p>
    <w:p w:rsidR="002E64FE" w:rsidRPr="008552BD" w:rsidRDefault="00F670BF">
      <w:pPr>
        <w:rPr>
          <w:rFonts w:ascii="NTPreCursive" w:hAnsi="NTPreCursive"/>
          <w:sz w:val="24"/>
          <w:szCs w:val="24"/>
        </w:rPr>
      </w:pPr>
      <w:r w:rsidRPr="008552BD">
        <w:rPr>
          <w:rFonts w:ascii="NTPreCursive" w:hAnsi="NTPreCursive"/>
          <w:sz w:val="24"/>
          <w:szCs w:val="24"/>
        </w:rPr>
        <w:t>Hello Year 1,</w:t>
      </w:r>
    </w:p>
    <w:p w:rsidR="008552BD" w:rsidRDefault="00407A54">
      <w:pPr>
        <w:rPr>
          <w:rFonts w:ascii="NTPreCursive" w:hAnsi="NTPreCursive"/>
          <w:sz w:val="24"/>
          <w:szCs w:val="24"/>
        </w:rPr>
      </w:pPr>
      <w:r>
        <w:rPr>
          <w:rFonts w:ascii="NTPreCursive" w:hAnsi="NTPreCursive"/>
          <w:sz w:val="24"/>
          <w:szCs w:val="24"/>
        </w:rPr>
        <w:t>We cannot believe how time flies!</w:t>
      </w:r>
    </w:p>
    <w:p w:rsidR="00407A54" w:rsidRDefault="00407A54">
      <w:pPr>
        <w:rPr>
          <w:rFonts w:ascii="NTPreCursive" w:hAnsi="NTPreCursive"/>
          <w:sz w:val="24"/>
          <w:szCs w:val="24"/>
        </w:rPr>
      </w:pPr>
      <w:r>
        <w:rPr>
          <w:rFonts w:ascii="NTPreCursive" w:hAnsi="NTPreCursive"/>
          <w:sz w:val="24"/>
          <w:szCs w:val="24"/>
        </w:rPr>
        <w:t>Very soon we will have to call you Year 2!</w:t>
      </w:r>
    </w:p>
    <w:p w:rsidR="00407A54" w:rsidRDefault="00407A54">
      <w:pPr>
        <w:rPr>
          <w:rFonts w:ascii="NTPreCursive" w:hAnsi="NTPreCursive"/>
          <w:sz w:val="24"/>
          <w:szCs w:val="24"/>
        </w:rPr>
      </w:pPr>
      <w:r>
        <w:rPr>
          <w:rFonts w:ascii="NTPreCursive" w:hAnsi="NTPreCursive"/>
          <w:sz w:val="24"/>
          <w:szCs w:val="24"/>
        </w:rPr>
        <w:t>We are already missing you so much!</w:t>
      </w:r>
    </w:p>
    <w:p w:rsidR="00407A54" w:rsidRPr="008552BD" w:rsidRDefault="00407A54">
      <w:pPr>
        <w:rPr>
          <w:rFonts w:ascii="NTPreCursive" w:hAnsi="NTPreCursive"/>
          <w:sz w:val="24"/>
          <w:szCs w:val="24"/>
        </w:rPr>
      </w:pPr>
      <w:r>
        <w:rPr>
          <w:rFonts w:ascii="NTPreCursive" w:hAnsi="NTPreCursive"/>
          <w:sz w:val="24"/>
          <w:szCs w:val="24"/>
        </w:rPr>
        <w:t xml:space="preserve">Try to have lots and lots of fun before the school starts again </w:t>
      </w:r>
      <w:r w:rsidRPr="00407A54">
        <w:rPr>
          <w:rFonts w:ascii="NTPreCursive" w:hAnsi="NTPreCursive"/>
          <w:sz w:val="24"/>
          <w:szCs w:val="24"/>
        </w:rPr>
        <w:sym w:font="Wingdings" w:char="F04A"/>
      </w:r>
    </w:p>
    <w:p w:rsidR="008552BD" w:rsidRPr="008552BD" w:rsidRDefault="008552BD">
      <w:pPr>
        <w:rPr>
          <w:rFonts w:ascii="NTPreCursive" w:hAnsi="NTPreCursive"/>
          <w:sz w:val="24"/>
          <w:szCs w:val="24"/>
        </w:rPr>
      </w:pPr>
      <w:r w:rsidRPr="008552BD">
        <w:rPr>
          <w:rFonts w:ascii="NTPreCursive" w:hAnsi="NTPreCursive"/>
          <w:sz w:val="24"/>
          <w:szCs w:val="24"/>
        </w:rPr>
        <w:t>Year 1 Teachers</w:t>
      </w:r>
    </w:p>
    <w:p w:rsidR="002E64FE" w:rsidRDefault="002E64FE"/>
    <w:p w:rsidR="002E64FE" w:rsidRPr="00282552" w:rsidRDefault="00F670BF">
      <w:pPr>
        <w:jc w:val="center"/>
        <w:rPr>
          <w:b/>
          <w:u w:val="single"/>
        </w:rPr>
      </w:pPr>
      <w:r w:rsidRPr="00282552">
        <w:rPr>
          <w:b/>
          <w:u w:val="single"/>
        </w:rPr>
        <w:t>English</w:t>
      </w:r>
    </w:p>
    <w:p w:rsidR="002E64FE" w:rsidRDefault="002E64FE"/>
    <w:p w:rsidR="005C440C" w:rsidRDefault="00F670BF" w:rsidP="005C440C">
      <w:r>
        <w:t>Task 1</w:t>
      </w:r>
      <w:r w:rsidRPr="005C440C">
        <w:t>:</w:t>
      </w:r>
      <w:r w:rsidR="005C440C" w:rsidRPr="005C440C">
        <w:t xml:space="preserve">                                     </w:t>
      </w:r>
      <w:r w:rsidRPr="005C440C">
        <w:t xml:space="preserve"> </w:t>
      </w:r>
      <w:r w:rsidR="005C440C" w:rsidRPr="005C440C">
        <w:rPr>
          <w:b/>
        </w:rPr>
        <w:t>Capital Letters for Names</w:t>
      </w:r>
    </w:p>
    <w:p w:rsidR="005C440C" w:rsidRDefault="005C440C" w:rsidP="005C440C">
      <w:pPr>
        <w:rPr>
          <w:noProof/>
        </w:rPr>
      </w:pPr>
    </w:p>
    <w:p w:rsidR="005C440C" w:rsidRDefault="005C440C" w:rsidP="005C440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6244548" wp14:editId="4974CBA9">
            <wp:extent cx="4514850" cy="314325"/>
            <wp:effectExtent l="0" t="0" r="0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40C" w:rsidRDefault="005C440C" w:rsidP="005C440C">
      <w:pPr>
        <w:jc w:val="center"/>
        <w:rPr>
          <w:noProof/>
        </w:rPr>
      </w:pPr>
    </w:p>
    <w:p w:rsidR="00407A54" w:rsidRDefault="005C440C" w:rsidP="005C440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34623CF" wp14:editId="24D883E8">
            <wp:extent cx="5911403" cy="2593818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1619" cy="259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40C" w:rsidRDefault="005C440C" w:rsidP="005C440C">
      <w:pPr>
        <w:jc w:val="center"/>
      </w:pPr>
      <w:r>
        <w:rPr>
          <w:noProof/>
        </w:rPr>
        <w:drawing>
          <wp:inline distT="0" distB="0" distL="0" distR="0" wp14:anchorId="376FDFE0" wp14:editId="59EC68BE">
            <wp:extent cx="5733415" cy="1985869"/>
            <wp:effectExtent l="0" t="0" r="63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98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440C">
        <w:rPr>
          <w:noProof/>
        </w:rPr>
        <w:t xml:space="preserve"> </w:t>
      </w:r>
      <w:r>
        <w:rPr>
          <w:noProof/>
        </w:rPr>
        <w:drawing>
          <wp:inline distT="0" distB="0" distL="0" distR="0" wp14:anchorId="5D7B2F17" wp14:editId="59CA7F0A">
            <wp:extent cx="5733415" cy="833673"/>
            <wp:effectExtent l="0" t="0" r="635" b="508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3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790" w:rsidRDefault="00282552" w:rsidP="005C440C">
      <w:r>
        <w:lastRenderedPageBreak/>
        <w:t>Task 2</w:t>
      </w:r>
      <w:r w:rsidR="005C440C">
        <w:t>:</w:t>
      </w:r>
    </w:p>
    <w:p w:rsidR="005C440C" w:rsidRDefault="005C440C" w:rsidP="005C440C"/>
    <w:p w:rsidR="005C440C" w:rsidRDefault="005C440C" w:rsidP="005C440C">
      <w:r>
        <w:rPr>
          <w:noProof/>
        </w:rPr>
        <w:drawing>
          <wp:inline distT="0" distB="0" distL="0" distR="0" wp14:anchorId="62F07ED3" wp14:editId="23177720">
            <wp:extent cx="5733415" cy="494323"/>
            <wp:effectExtent l="0" t="0" r="635" b="127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9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40C" w:rsidRDefault="005C440C" w:rsidP="005C440C"/>
    <w:p w:rsidR="005C440C" w:rsidRDefault="005C440C" w:rsidP="005C440C">
      <w:pPr>
        <w:rPr>
          <w:noProof/>
        </w:rPr>
      </w:pPr>
      <w:r>
        <w:t xml:space="preserve">                  </w:t>
      </w:r>
      <w:r>
        <w:rPr>
          <w:noProof/>
        </w:rPr>
        <w:drawing>
          <wp:inline distT="0" distB="0" distL="0" distR="0" wp14:anchorId="1025F8F8" wp14:editId="24095047">
            <wp:extent cx="847725" cy="118110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 wp14:anchorId="58F69AC1" wp14:editId="7B8B21B5">
            <wp:extent cx="2552700" cy="828675"/>
            <wp:effectExtent l="0" t="0" r="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440C">
        <w:rPr>
          <w:noProof/>
        </w:rPr>
        <w:t xml:space="preserve"> </w:t>
      </w:r>
    </w:p>
    <w:p w:rsidR="005C440C" w:rsidRDefault="005C440C" w:rsidP="005C440C">
      <w:pPr>
        <w:rPr>
          <w:noProof/>
        </w:rPr>
      </w:pPr>
    </w:p>
    <w:p w:rsidR="005C440C" w:rsidRDefault="005C440C" w:rsidP="005C440C">
      <w:r>
        <w:rPr>
          <w:noProof/>
        </w:rPr>
        <w:drawing>
          <wp:inline distT="0" distB="0" distL="0" distR="0" wp14:anchorId="136D4DD4" wp14:editId="7A5459D9">
            <wp:extent cx="5733415" cy="6270616"/>
            <wp:effectExtent l="0" t="0" r="63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627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40C" w:rsidRDefault="005C440C" w:rsidP="005C440C">
      <w:r>
        <w:lastRenderedPageBreak/>
        <w:t>Task 3:</w:t>
      </w:r>
    </w:p>
    <w:p w:rsidR="005C440C" w:rsidRDefault="005C440C" w:rsidP="005C440C">
      <w:pPr>
        <w:jc w:val="center"/>
      </w:pPr>
      <w:r>
        <w:rPr>
          <w:noProof/>
        </w:rPr>
        <w:drawing>
          <wp:inline distT="0" distB="0" distL="0" distR="0" wp14:anchorId="3343E308" wp14:editId="4126A59A">
            <wp:extent cx="2543175" cy="495300"/>
            <wp:effectExtent l="0" t="0" r="952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40C" w:rsidRDefault="005C440C" w:rsidP="005C440C">
      <w:pPr>
        <w:jc w:val="center"/>
      </w:pPr>
      <w:r>
        <w:rPr>
          <w:noProof/>
        </w:rPr>
        <w:drawing>
          <wp:inline distT="0" distB="0" distL="0" distR="0" wp14:anchorId="5B63D121" wp14:editId="1F5ABF0C">
            <wp:extent cx="4933950" cy="4572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40C" w:rsidRDefault="005C440C" w:rsidP="005C440C"/>
    <w:p w:rsidR="005C440C" w:rsidRDefault="005F3984" w:rsidP="005C440C">
      <w:r>
        <w:rPr>
          <w:noProof/>
        </w:rPr>
        <w:drawing>
          <wp:inline distT="0" distB="0" distL="0" distR="0" wp14:anchorId="6C086A17" wp14:editId="3504880D">
            <wp:extent cx="6207617" cy="5447763"/>
            <wp:effectExtent l="0" t="0" r="3175" b="63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0125" cy="544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40C" w:rsidRDefault="005C440C" w:rsidP="005C440C"/>
    <w:p w:rsidR="005C440C" w:rsidRDefault="005C440C" w:rsidP="005C440C"/>
    <w:p w:rsidR="005C440C" w:rsidRDefault="005F3984" w:rsidP="005F3984">
      <w:pPr>
        <w:jc w:val="center"/>
      </w:pPr>
      <w:r>
        <w:rPr>
          <w:noProof/>
        </w:rPr>
        <w:drawing>
          <wp:inline distT="0" distB="0" distL="0" distR="0" wp14:anchorId="3614D293" wp14:editId="2853F225">
            <wp:extent cx="1583169" cy="1316128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85357" cy="131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984" w:rsidRDefault="005F3984" w:rsidP="00571D91"/>
    <w:p w:rsidR="00571D91" w:rsidRDefault="00571D91" w:rsidP="00571D91">
      <w:r>
        <w:lastRenderedPageBreak/>
        <w:t>Task 4</w:t>
      </w:r>
      <w:r w:rsidR="005F3984">
        <w:t>:</w:t>
      </w:r>
    </w:p>
    <w:p w:rsidR="005F3984" w:rsidRDefault="005F3984" w:rsidP="00571D91"/>
    <w:p w:rsidR="005F3984" w:rsidRDefault="005F3984" w:rsidP="005F398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B8882C9" wp14:editId="7F0E2CDC">
            <wp:extent cx="5600700" cy="504825"/>
            <wp:effectExtent l="0" t="0" r="0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3984">
        <w:rPr>
          <w:noProof/>
        </w:rPr>
        <w:t xml:space="preserve"> </w:t>
      </w:r>
    </w:p>
    <w:p w:rsidR="005F3984" w:rsidRDefault="005F3984" w:rsidP="005F3984">
      <w:pPr>
        <w:jc w:val="center"/>
        <w:rPr>
          <w:noProof/>
        </w:rPr>
      </w:pPr>
    </w:p>
    <w:p w:rsidR="00571D91" w:rsidRDefault="005F3984" w:rsidP="005F3984">
      <w:pPr>
        <w:jc w:val="center"/>
      </w:pPr>
      <w:r>
        <w:rPr>
          <w:noProof/>
        </w:rPr>
        <w:drawing>
          <wp:inline distT="0" distB="0" distL="0" distR="0" wp14:anchorId="3F065291" wp14:editId="7C80116A">
            <wp:extent cx="6053070" cy="7083381"/>
            <wp:effectExtent l="0" t="0" r="5080" b="381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56521" cy="708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D91" w:rsidRDefault="00571D91" w:rsidP="00571D91"/>
    <w:p w:rsidR="00571D91" w:rsidRDefault="00571D91" w:rsidP="00571D91"/>
    <w:p w:rsidR="005F3984" w:rsidRDefault="005F3984" w:rsidP="00571D91"/>
    <w:p w:rsidR="00571D91" w:rsidRDefault="00571D91" w:rsidP="00571D91">
      <w:r>
        <w:lastRenderedPageBreak/>
        <w:t>Task 5:</w:t>
      </w:r>
    </w:p>
    <w:p w:rsidR="005F3984" w:rsidRDefault="005F3984" w:rsidP="005F398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E8A43F2" wp14:editId="111E443F">
            <wp:extent cx="2638425" cy="523875"/>
            <wp:effectExtent l="0" t="0" r="9525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3984">
        <w:rPr>
          <w:noProof/>
        </w:rPr>
        <w:t xml:space="preserve"> </w:t>
      </w:r>
    </w:p>
    <w:p w:rsidR="005F3984" w:rsidRDefault="005F3984" w:rsidP="005F3984">
      <w:pPr>
        <w:jc w:val="center"/>
        <w:rPr>
          <w:noProof/>
        </w:rPr>
      </w:pPr>
    </w:p>
    <w:p w:rsidR="005F3984" w:rsidRDefault="005F3984" w:rsidP="005F3984">
      <w:pPr>
        <w:jc w:val="center"/>
      </w:pPr>
      <w:r>
        <w:rPr>
          <w:noProof/>
        </w:rPr>
        <w:drawing>
          <wp:inline distT="0" distB="0" distL="0" distR="0" wp14:anchorId="4D2BD387" wp14:editId="3E9CBBCD">
            <wp:extent cx="6027313" cy="6709893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29749" cy="671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D91" w:rsidRDefault="00571D91" w:rsidP="00571D91"/>
    <w:p w:rsidR="00571D91" w:rsidRDefault="00571D91" w:rsidP="00571D91">
      <w:pPr>
        <w:jc w:val="center"/>
      </w:pPr>
    </w:p>
    <w:p w:rsidR="00571D91" w:rsidRDefault="00571D91" w:rsidP="00571D91"/>
    <w:p w:rsidR="00571D91" w:rsidRDefault="00571D91" w:rsidP="00571D91"/>
    <w:p w:rsidR="00571D91" w:rsidRDefault="00571D91" w:rsidP="00571D91"/>
    <w:p w:rsidR="00571D91" w:rsidRDefault="00571D91" w:rsidP="00571D91"/>
    <w:p w:rsidR="00C37A67" w:rsidRDefault="00C37A67" w:rsidP="00C37A67">
      <w:pPr>
        <w:jc w:val="center"/>
      </w:pPr>
    </w:p>
    <w:p w:rsidR="00571D91" w:rsidRDefault="00C37A67" w:rsidP="00BC0F9C">
      <w:pPr>
        <w:jc w:val="center"/>
        <w:rPr>
          <w:b/>
          <w:u w:val="single"/>
        </w:rPr>
      </w:pPr>
      <w:r>
        <w:rPr>
          <w:b/>
          <w:u w:val="single"/>
        </w:rPr>
        <w:t>Maths</w:t>
      </w:r>
    </w:p>
    <w:p w:rsidR="0098321D" w:rsidRDefault="00BC0F9C" w:rsidP="00BC0F9C">
      <w:r>
        <w:t>Task 1:</w:t>
      </w:r>
    </w:p>
    <w:p w:rsidR="00571D91" w:rsidRDefault="0098321D" w:rsidP="0098321D">
      <w:pPr>
        <w:jc w:val="center"/>
      </w:pPr>
      <w:r>
        <w:rPr>
          <w:noProof/>
        </w:rPr>
        <w:drawing>
          <wp:inline distT="0" distB="0" distL="0" distR="0" wp14:anchorId="7BCDC0B9" wp14:editId="5D032169">
            <wp:extent cx="3979572" cy="444921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82010" cy="44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21D" w:rsidRDefault="0098321D" w:rsidP="0098321D">
      <w:pPr>
        <w:jc w:val="center"/>
      </w:pPr>
      <w:r>
        <w:rPr>
          <w:noProof/>
        </w:rPr>
        <w:drawing>
          <wp:inline distT="0" distB="0" distL="0" distR="0" wp14:anchorId="3E7B8C18" wp14:editId="1C3080EE">
            <wp:extent cx="4438650" cy="3571875"/>
            <wp:effectExtent l="0" t="0" r="0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D91" w:rsidRDefault="00571D91" w:rsidP="00571D91"/>
    <w:p w:rsidR="00571D91" w:rsidRDefault="00571D91" w:rsidP="00571D91"/>
    <w:p w:rsidR="00571D91" w:rsidRDefault="00571D91" w:rsidP="00571D91"/>
    <w:p w:rsidR="0098321D" w:rsidRDefault="00BC0F9C" w:rsidP="00571D91">
      <w:r>
        <w:t>Task 2:</w:t>
      </w:r>
    </w:p>
    <w:p w:rsidR="0098321D" w:rsidRDefault="0098321D" w:rsidP="0098321D">
      <w:pPr>
        <w:jc w:val="center"/>
      </w:pPr>
      <w:r>
        <w:rPr>
          <w:noProof/>
        </w:rPr>
        <w:drawing>
          <wp:inline distT="0" distB="0" distL="0" distR="0" wp14:anchorId="4CAB575E" wp14:editId="64439C12">
            <wp:extent cx="4914900" cy="3343275"/>
            <wp:effectExtent l="0" t="0" r="0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D91" w:rsidRDefault="005907F1" w:rsidP="0098321D">
      <w:r>
        <w:lastRenderedPageBreak/>
        <w:t>Task 3</w:t>
      </w:r>
      <w:r w:rsidR="0098321D">
        <w:rPr>
          <w:noProof/>
        </w:rPr>
        <w:drawing>
          <wp:inline distT="0" distB="0" distL="0" distR="0" wp14:anchorId="47454E2B" wp14:editId="217F2F51">
            <wp:extent cx="5537914" cy="2266682"/>
            <wp:effectExtent l="0" t="0" r="5715" b="63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53236" cy="227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26EA">
        <w:t xml:space="preserve"> </w:t>
      </w:r>
      <w:r w:rsidR="0098321D">
        <w:rPr>
          <w:noProof/>
        </w:rPr>
        <w:drawing>
          <wp:inline distT="0" distB="0" distL="0" distR="0" wp14:anchorId="1A404AA9" wp14:editId="671DF7C0">
            <wp:extent cx="5483571" cy="1481070"/>
            <wp:effectExtent l="0" t="0" r="3175" b="508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05893" cy="148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26EA">
        <w:t xml:space="preserve">             </w:t>
      </w:r>
    </w:p>
    <w:p w:rsidR="005907F1" w:rsidRDefault="000126EA" w:rsidP="00571D91">
      <w:pPr>
        <w:rPr>
          <w:noProof/>
        </w:rPr>
      </w:pPr>
      <w:r>
        <w:rPr>
          <w:noProof/>
        </w:rPr>
        <w:t>Task 4:</w:t>
      </w:r>
    </w:p>
    <w:p w:rsidR="00333D86" w:rsidRDefault="00333D86" w:rsidP="005907F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5613FEA" wp14:editId="5EDDDC4E">
            <wp:extent cx="2771202" cy="238717"/>
            <wp:effectExtent l="0" t="0" r="0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67503" cy="24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D91" w:rsidRDefault="00571D91" w:rsidP="00571D91"/>
    <w:p w:rsidR="005907F1" w:rsidRDefault="005907F1" w:rsidP="00571D91">
      <w:r>
        <w:rPr>
          <w:noProof/>
        </w:rPr>
        <w:drawing>
          <wp:inline distT="0" distB="0" distL="0" distR="0" wp14:anchorId="137161CE" wp14:editId="7FC1E975">
            <wp:extent cx="5731099" cy="4108361"/>
            <wp:effectExtent l="0" t="0" r="3175" b="698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11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907" w:rsidRDefault="002B41A7" w:rsidP="00571D91">
      <w:r>
        <w:lastRenderedPageBreak/>
        <w:t>Task 5:</w:t>
      </w:r>
      <w:r w:rsidR="00842CCE">
        <w:t xml:space="preserve">   </w:t>
      </w:r>
    </w:p>
    <w:p w:rsidR="00A07403" w:rsidRDefault="00A07403" w:rsidP="00A0740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A0A82C8" wp14:editId="00482527">
            <wp:extent cx="2833353" cy="404765"/>
            <wp:effectExtent l="0" t="0" r="5715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62146" cy="40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7403">
        <w:rPr>
          <w:noProof/>
        </w:rPr>
        <w:t xml:space="preserve"> </w:t>
      </w:r>
    </w:p>
    <w:p w:rsidR="000F679E" w:rsidRDefault="000F679E" w:rsidP="00A07403">
      <w:pPr>
        <w:jc w:val="center"/>
        <w:rPr>
          <w:noProof/>
        </w:rPr>
      </w:pPr>
    </w:p>
    <w:p w:rsidR="00A07403" w:rsidRDefault="00A07403" w:rsidP="00A07403">
      <w:pPr>
        <w:jc w:val="center"/>
        <w:rPr>
          <w:noProof/>
        </w:rPr>
      </w:pPr>
    </w:p>
    <w:p w:rsidR="00A07403" w:rsidRDefault="00A07403" w:rsidP="00A07403">
      <w:pPr>
        <w:jc w:val="center"/>
        <w:rPr>
          <w:noProof/>
        </w:rPr>
      </w:pPr>
    </w:p>
    <w:p w:rsidR="00571D91" w:rsidRDefault="00A07403" w:rsidP="00A07403">
      <w:pPr>
        <w:jc w:val="center"/>
      </w:pPr>
      <w:r>
        <w:rPr>
          <w:noProof/>
        </w:rPr>
        <w:drawing>
          <wp:inline distT="0" distB="0" distL="0" distR="0" wp14:anchorId="17E26467" wp14:editId="63329503">
            <wp:extent cx="6104586" cy="7586148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07053" cy="758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403" w:rsidRDefault="00A07403" w:rsidP="00A07403">
      <w:pPr>
        <w:jc w:val="center"/>
      </w:pPr>
      <w:r w:rsidRPr="00A07403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472F5B7D" wp14:editId="7195C345">
            <wp:extent cx="6272011" cy="7804605"/>
            <wp:effectExtent l="0" t="0" r="0" b="635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88678" cy="782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CE" w:rsidRDefault="00842CCE" w:rsidP="00842CCE">
      <w:pPr>
        <w:jc w:val="center"/>
      </w:pPr>
    </w:p>
    <w:p w:rsidR="00571D91" w:rsidRDefault="00571D91" w:rsidP="00571D91"/>
    <w:p w:rsidR="00571D91" w:rsidRDefault="00571D91" w:rsidP="00571D91"/>
    <w:p w:rsidR="00DA1253" w:rsidRDefault="00842CCE" w:rsidP="00DA1253">
      <w:pPr>
        <w:rPr>
          <w:noProof/>
        </w:rPr>
      </w:pPr>
      <w:r w:rsidRPr="00842CCE">
        <w:rPr>
          <w:noProof/>
        </w:rPr>
        <w:t xml:space="preserve"> </w:t>
      </w:r>
      <w:r>
        <w:rPr>
          <w:noProof/>
        </w:rPr>
        <w:t xml:space="preserve">     </w:t>
      </w:r>
    </w:p>
    <w:p w:rsidR="00DA1253" w:rsidRPr="00DA1253" w:rsidRDefault="00DA1253" w:rsidP="00DA1253">
      <w:pPr>
        <w:jc w:val="center"/>
        <w:rPr>
          <w:noProof/>
        </w:rPr>
      </w:pPr>
      <w:r>
        <w:rPr>
          <w:b/>
          <w:u w:val="single"/>
        </w:rPr>
        <w:lastRenderedPageBreak/>
        <w:t>Science</w:t>
      </w:r>
    </w:p>
    <w:p w:rsidR="00F43907" w:rsidRPr="00DA1253" w:rsidRDefault="00DA1253" w:rsidP="00571D91">
      <w:r>
        <w:rPr>
          <w:noProof/>
        </w:rPr>
        <w:drawing>
          <wp:inline distT="0" distB="0" distL="0" distR="0" wp14:anchorId="58CAA1FD" wp14:editId="77E0309F">
            <wp:extent cx="5733415" cy="1694910"/>
            <wp:effectExtent l="0" t="0" r="635" b="63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69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907" w:rsidRDefault="00DA1253" w:rsidP="00571D91">
      <w:pPr>
        <w:rPr>
          <w:b/>
        </w:rPr>
      </w:pPr>
      <w:r>
        <w:rPr>
          <w:noProof/>
        </w:rPr>
        <w:drawing>
          <wp:inline distT="0" distB="0" distL="0" distR="0" wp14:anchorId="0FB799AF" wp14:editId="4BF561F1">
            <wp:extent cx="5733415" cy="6304919"/>
            <wp:effectExtent l="0" t="0" r="635" b="63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630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125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96FB7E3" wp14:editId="0DEE5962">
            <wp:extent cx="5733415" cy="4323950"/>
            <wp:effectExtent l="0" t="0" r="635" b="63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1C3FB9" wp14:editId="62C5A446">
            <wp:extent cx="5731099" cy="2614412"/>
            <wp:effectExtent l="0" t="0" r="3175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48395" cy="262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125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44A58F9" wp14:editId="0343F8CA">
            <wp:extent cx="5733415" cy="4293936"/>
            <wp:effectExtent l="0" t="0" r="635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29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156064" wp14:editId="211FD065">
            <wp:extent cx="5733415" cy="2622302"/>
            <wp:effectExtent l="0" t="0" r="635" b="698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62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1253">
        <w:rPr>
          <w:noProof/>
        </w:rPr>
        <w:t xml:space="preserve"> </w:t>
      </w:r>
    </w:p>
    <w:p w:rsidR="00F43907" w:rsidRDefault="00F43907" w:rsidP="00571D91">
      <w:pPr>
        <w:rPr>
          <w:b/>
        </w:rPr>
      </w:pPr>
    </w:p>
    <w:p w:rsidR="00DA1253" w:rsidRPr="00097778" w:rsidRDefault="00DA1253" w:rsidP="00DA1253">
      <w:pPr>
        <w:jc w:val="center"/>
      </w:pPr>
      <w:r w:rsidRPr="00AB3CA9">
        <w:rPr>
          <w:sz w:val="32"/>
          <w:szCs w:val="32"/>
          <w:u w:val="single"/>
        </w:rPr>
        <w:t>PE</w:t>
      </w:r>
    </w:p>
    <w:p w:rsidR="00DA1253" w:rsidRDefault="00DA1253" w:rsidP="00DA1253">
      <w:r>
        <w:t>Practise yoga.</w:t>
      </w:r>
    </w:p>
    <w:p w:rsidR="005D5984" w:rsidRDefault="005D5984" w:rsidP="00DA1253">
      <w:pPr>
        <w:rPr>
          <w:rStyle w:val="Hyperlink"/>
        </w:rPr>
      </w:pPr>
      <w:hyperlink r:id="rId40" w:history="1">
        <w:r w:rsidRPr="005D5984">
          <w:rPr>
            <w:color w:val="0000FF"/>
            <w:u w:val="single"/>
          </w:rPr>
          <w:t>https://www.youtube.com/watch?v=LIBz0IdOFiQ</w:t>
        </w:r>
      </w:hyperlink>
      <w:r w:rsidR="00DA1253">
        <w:rPr>
          <w:noProof/>
        </w:rPr>
        <w:drawing>
          <wp:inline distT="0" distB="0" distL="0" distR="0" wp14:anchorId="3564F951" wp14:editId="7DBD5D48">
            <wp:extent cx="541324" cy="541324"/>
            <wp:effectExtent l="0" t="0" r="0" b="0"/>
            <wp:docPr id="108" name="Picture 108" descr="Cosmic Kids Yog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smic Kids Yoga - YouTub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63" cy="54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1253">
        <w:rPr>
          <w:rStyle w:val="Hyperlink"/>
        </w:rPr>
        <w:t xml:space="preserve">  </w:t>
      </w:r>
    </w:p>
    <w:p w:rsidR="005D5984" w:rsidRDefault="005D5984" w:rsidP="00DA1253">
      <w:pPr>
        <w:rPr>
          <w:rStyle w:val="Hyperlink"/>
        </w:rPr>
      </w:pPr>
    </w:p>
    <w:p w:rsidR="005D5984" w:rsidRDefault="005D5984" w:rsidP="00E621B0">
      <w:pPr>
        <w:jc w:val="center"/>
        <w:rPr>
          <w:sz w:val="24"/>
          <w:szCs w:val="24"/>
          <w:u w:val="single"/>
        </w:rPr>
      </w:pPr>
      <w:proofErr w:type="gramStart"/>
      <w:r>
        <w:t>then</w:t>
      </w:r>
      <w:proofErr w:type="gramEnd"/>
      <w:r>
        <w:t xml:space="preserve"> clap your hands and sta</w:t>
      </w:r>
      <w:bookmarkStart w:id="0" w:name="_GoBack"/>
      <w:bookmarkEnd w:id="0"/>
      <w:r>
        <w:t xml:space="preserve">mp your feet  </w:t>
      </w:r>
      <w:hyperlink r:id="rId42" w:history="1">
        <w:r w:rsidRPr="005D5984">
          <w:rPr>
            <w:color w:val="0000FF"/>
            <w:u w:val="single"/>
          </w:rPr>
          <w:t>https://www.youtube.com/watch?v=gtlxZiRprtY</w:t>
        </w:r>
      </w:hyperlink>
    </w:p>
    <w:p w:rsidR="00E621B0" w:rsidRDefault="00E621B0" w:rsidP="00E621B0">
      <w:pPr>
        <w:jc w:val="center"/>
        <w:rPr>
          <w:sz w:val="24"/>
          <w:szCs w:val="24"/>
          <w:u w:val="single"/>
        </w:rPr>
      </w:pPr>
      <w:r w:rsidRPr="00E621B0">
        <w:rPr>
          <w:sz w:val="24"/>
          <w:szCs w:val="24"/>
          <w:u w:val="single"/>
        </w:rPr>
        <w:lastRenderedPageBreak/>
        <w:t>History</w:t>
      </w:r>
    </w:p>
    <w:p w:rsidR="00E621B0" w:rsidRDefault="00E621B0" w:rsidP="00E621B0">
      <w:pPr>
        <w:jc w:val="center"/>
        <w:rPr>
          <w:sz w:val="24"/>
          <w:szCs w:val="24"/>
          <w:u w:val="single"/>
        </w:rPr>
      </w:pPr>
    </w:p>
    <w:p w:rsidR="00DA1253" w:rsidRPr="00E621B0" w:rsidRDefault="00E621B0" w:rsidP="00E621B0">
      <w:pPr>
        <w:rPr>
          <w:rFonts w:ascii="NTPreCursive" w:hAnsi="NTPreCursive"/>
          <w:sz w:val="36"/>
          <w:szCs w:val="36"/>
        </w:rPr>
      </w:pPr>
      <w:r w:rsidRPr="00E621B0">
        <w:rPr>
          <w:rFonts w:ascii="NTPreCursive" w:hAnsi="NTPreCursive"/>
          <w:sz w:val="36"/>
          <w:szCs w:val="36"/>
        </w:rPr>
        <w:t>Can you sort out these toys by placing them into the correct table?</w:t>
      </w:r>
      <w:r>
        <w:rPr>
          <w:rStyle w:val="Hyperlink"/>
        </w:rPr>
        <w:t xml:space="preserve">  </w:t>
      </w:r>
      <w:r w:rsidR="00DA1253">
        <w:rPr>
          <w:rStyle w:val="Hyperlink"/>
        </w:rPr>
        <w:t xml:space="preserve">     </w:t>
      </w:r>
    </w:p>
    <w:p w:rsidR="00F43907" w:rsidRDefault="00DA1253" w:rsidP="00E621B0">
      <w:pPr>
        <w:jc w:val="center"/>
        <w:rPr>
          <w:b/>
        </w:rPr>
      </w:pPr>
      <w:r>
        <w:rPr>
          <w:noProof/>
        </w:rPr>
        <w:drawing>
          <wp:inline distT="0" distB="0" distL="0" distR="0" wp14:anchorId="0A1ECB3C" wp14:editId="5A677571">
            <wp:extent cx="4417454" cy="4286724"/>
            <wp:effectExtent l="0" t="0" r="254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19239" cy="428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23EC4B" wp14:editId="1F2CBAF6">
            <wp:extent cx="4353059" cy="1103147"/>
            <wp:effectExtent l="0" t="0" r="0" b="190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54818" cy="110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2"/>
        <w:gridCol w:w="4623"/>
      </w:tblGrid>
      <w:tr w:rsidR="00E621B0" w:rsidTr="00E621B0">
        <w:tc>
          <w:tcPr>
            <w:tcW w:w="4622" w:type="dxa"/>
          </w:tcPr>
          <w:p w:rsidR="00E621B0" w:rsidRPr="00E621B0" w:rsidRDefault="00E621B0" w:rsidP="00E621B0">
            <w:pPr>
              <w:jc w:val="center"/>
              <w:rPr>
                <w:b/>
                <w:sz w:val="36"/>
                <w:szCs w:val="36"/>
              </w:rPr>
            </w:pPr>
            <w:r w:rsidRPr="00E621B0">
              <w:rPr>
                <w:b/>
                <w:sz w:val="36"/>
                <w:szCs w:val="36"/>
              </w:rPr>
              <w:t>Old toys</w:t>
            </w:r>
          </w:p>
        </w:tc>
        <w:tc>
          <w:tcPr>
            <w:tcW w:w="4623" w:type="dxa"/>
          </w:tcPr>
          <w:p w:rsidR="00E621B0" w:rsidRPr="00E621B0" w:rsidRDefault="00E621B0" w:rsidP="00E621B0">
            <w:pPr>
              <w:jc w:val="center"/>
              <w:rPr>
                <w:b/>
                <w:sz w:val="36"/>
                <w:szCs w:val="36"/>
              </w:rPr>
            </w:pPr>
            <w:r w:rsidRPr="00E621B0">
              <w:rPr>
                <w:b/>
                <w:sz w:val="36"/>
                <w:szCs w:val="36"/>
              </w:rPr>
              <w:t>New toys</w:t>
            </w:r>
          </w:p>
        </w:tc>
      </w:tr>
      <w:tr w:rsidR="00E621B0" w:rsidTr="00E621B0">
        <w:tc>
          <w:tcPr>
            <w:tcW w:w="4622" w:type="dxa"/>
          </w:tcPr>
          <w:p w:rsidR="00E621B0" w:rsidRDefault="00E621B0" w:rsidP="00E621B0">
            <w:pPr>
              <w:jc w:val="center"/>
              <w:rPr>
                <w:b/>
              </w:rPr>
            </w:pPr>
          </w:p>
          <w:p w:rsidR="00E621B0" w:rsidRDefault="00E621B0" w:rsidP="00E621B0">
            <w:pPr>
              <w:jc w:val="center"/>
              <w:rPr>
                <w:b/>
              </w:rPr>
            </w:pPr>
          </w:p>
          <w:p w:rsidR="00E621B0" w:rsidRDefault="00E621B0" w:rsidP="00E621B0">
            <w:pPr>
              <w:jc w:val="center"/>
              <w:rPr>
                <w:b/>
              </w:rPr>
            </w:pPr>
          </w:p>
          <w:p w:rsidR="00E621B0" w:rsidRDefault="00E621B0" w:rsidP="00E621B0">
            <w:pPr>
              <w:jc w:val="center"/>
              <w:rPr>
                <w:b/>
              </w:rPr>
            </w:pPr>
          </w:p>
          <w:p w:rsidR="00E621B0" w:rsidRDefault="00E621B0" w:rsidP="00E621B0">
            <w:pPr>
              <w:jc w:val="center"/>
              <w:rPr>
                <w:b/>
              </w:rPr>
            </w:pPr>
          </w:p>
          <w:p w:rsidR="00E621B0" w:rsidRDefault="00E621B0" w:rsidP="00E621B0">
            <w:pPr>
              <w:jc w:val="center"/>
              <w:rPr>
                <w:b/>
              </w:rPr>
            </w:pPr>
          </w:p>
          <w:p w:rsidR="00E621B0" w:rsidRDefault="00E621B0" w:rsidP="00E621B0">
            <w:pPr>
              <w:jc w:val="center"/>
              <w:rPr>
                <w:b/>
              </w:rPr>
            </w:pPr>
          </w:p>
          <w:p w:rsidR="00E621B0" w:rsidRDefault="00E621B0" w:rsidP="00E621B0">
            <w:pPr>
              <w:jc w:val="center"/>
              <w:rPr>
                <w:b/>
              </w:rPr>
            </w:pPr>
          </w:p>
          <w:p w:rsidR="00E621B0" w:rsidRDefault="00E621B0" w:rsidP="00E621B0">
            <w:pPr>
              <w:jc w:val="center"/>
              <w:rPr>
                <w:b/>
              </w:rPr>
            </w:pPr>
          </w:p>
          <w:p w:rsidR="00E621B0" w:rsidRDefault="00E621B0" w:rsidP="00E621B0">
            <w:pPr>
              <w:jc w:val="center"/>
              <w:rPr>
                <w:b/>
              </w:rPr>
            </w:pPr>
          </w:p>
          <w:p w:rsidR="00E621B0" w:rsidRDefault="00E621B0" w:rsidP="00E621B0">
            <w:pPr>
              <w:jc w:val="center"/>
              <w:rPr>
                <w:b/>
              </w:rPr>
            </w:pPr>
          </w:p>
          <w:p w:rsidR="00E621B0" w:rsidRDefault="00E621B0" w:rsidP="00E621B0">
            <w:pPr>
              <w:jc w:val="center"/>
              <w:rPr>
                <w:b/>
              </w:rPr>
            </w:pPr>
          </w:p>
          <w:p w:rsidR="00E621B0" w:rsidRDefault="00E621B0" w:rsidP="00E621B0">
            <w:pPr>
              <w:jc w:val="center"/>
              <w:rPr>
                <w:b/>
              </w:rPr>
            </w:pPr>
          </w:p>
          <w:p w:rsidR="00E621B0" w:rsidRDefault="00E621B0" w:rsidP="00E621B0">
            <w:pPr>
              <w:jc w:val="center"/>
              <w:rPr>
                <w:b/>
              </w:rPr>
            </w:pPr>
          </w:p>
          <w:p w:rsidR="00E621B0" w:rsidRDefault="00E621B0" w:rsidP="00E621B0">
            <w:pPr>
              <w:rPr>
                <w:b/>
              </w:rPr>
            </w:pPr>
          </w:p>
        </w:tc>
        <w:tc>
          <w:tcPr>
            <w:tcW w:w="4623" w:type="dxa"/>
          </w:tcPr>
          <w:p w:rsidR="00E621B0" w:rsidRDefault="00E621B0" w:rsidP="00E621B0">
            <w:pPr>
              <w:jc w:val="center"/>
              <w:rPr>
                <w:b/>
              </w:rPr>
            </w:pPr>
          </w:p>
        </w:tc>
      </w:tr>
    </w:tbl>
    <w:p w:rsidR="00842CCE" w:rsidRDefault="00A34BA9" w:rsidP="00E621B0">
      <w:pPr>
        <w:jc w:val="center"/>
        <w:rPr>
          <w:b/>
          <w:sz w:val="28"/>
          <w:szCs w:val="28"/>
          <w:u w:val="single"/>
        </w:rPr>
      </w:pPr>
      <w:r w:rsidRPr="00E621B0">
        <w:rPr>
          <w:b/>
          <w:sz w:val="28"/>
          <w:szCs w:val="28"/>
          <w:u w:val="single"/>
        </w:rPr>
        <w:lastRenderedPageBreak/>
        <w:t>Art</w:t>
      </w:r>
      <w:r w:rsidR="00E621B0">
        <w:rPr>
          <w:b/>
          <w:sz w:val="28"/>
          <w:szCs w:val="28"/>
          <w:u w:val="single"/>
        </w:rPr>
        <w:t>/DT</w:t>
      </w:r>
    </w:p>
    <w:p w:rsidR="00E621B0" w:rsidRDefault="00E621B0" w:rsidP="00E621B0">
      <w:pPr>
        <w:jc w:val="center"/>
        <w:rPr>
          <w:b/>
          <w:sz w:val="28"/>
          <w:szCs w:val="28"/>
          <w:u w:val="single"/>
        </w:rPr>
      </w:pPr>
    </w:p>
    <w:p w:rsidR="00E621B0" w:rsidRPr="00E621B0" w:rsidRDefault="00E621B0" w:rsidP="00E621B0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54D481B" wp14:editId="2075DDFD">
            <wp:extent cx="5733415" cy="1361074"/>
            <wp:effectExtent l="0" t="0" r="63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36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CE" w:rsidRDefault="00842CCE" w:rsidP="00097778"/>
    <w:p w:rsidR="00842CCE" w:rsidRDefault="00842CCE" w:rsidP="00A34BA9">
      <w:pPr>
        <w:jc w:val="center"/>
      </w:pPr>
    </w:p>
    <w:p w:rsidR="00A34BA9" w:rsidRDefault="00A34BA9" w:rsidP="00A34BA9">
      <w:pPr>
        <w:jc w:val="center"/>
      </w:pPr>
    </w:p>
    <w:p w:rsidR="00A34BA9" w:rsidRDefault="00E621B0" w:rsidP="00A34BA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2592938" wp14:editId="006F4604">
            <wp:extent cx="5733415" cy="4849514"/>
            <wp:effectExtent l="0" t="0" r="635" b="825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84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BA9" w:rsidRDefault="00A34BA9" w:rsidP="00A34BA9">
      <w:pPr>
        <w:jc w:val="center"/>
        <w:rPr>
          <w:noProof/>
        </w:rPr>
      </w:pPr>
    </w:p>
    <w:p w:rsidR="00AB3CA9" w:rsidRDefault="00A34BA9" w:rsidP="004478BC">
      <w:pPr>
        <w:jc w:val="center"/>
      </w:pPr>
      <w:r w:rsidRPr="00A34BA9">
        <w:rPr>
          <w:noProof/>
        </w:rPr>
        <w:t xml:space="preserve"> </w:t>
      </w:r>
    </w:p>
    <w:p w:rsidR="00AB3CA9" w:rsidRDefault="00AB3CA9"/>
    <w:p w:rsidR="006F05FE" w:rsidRDefault="006F05FE" w:rsidP="006F05FE">
      <w:pPr>
        <w:rPr>
          <w:rFonts w:ascii="NTPreCursive" w:hAnsi="NTPreCursive"/>
          <w:sz w:val="32"/>
          <w:szCs w:val="32"/>
        </w:rPr>
      </w:pPr>
    </w:p>
    <w:p w:rsidR="00E621B0" w:rsidRDefault="00E621B0" w:rsidP="006F05FE">
      <w:pPr>
        <w:rPr>
          <w:rFonts w:ascii="NTPreCursive" w:hAnsi="NTPreCursive"/>
          <w:sz w:val="32"/>
          <w:szCs w:val="32"/>
        </w:rPr>
      </w:pPr>
    </w:p>
    <w:p w:rsidR="00BB242B" w:rsidRDefault="00BB242B" w:rsidP="00E621B0">
      <w:pPr>
        <w:jc w:val="center"/>
        <w:rPr>
          <w:rFonts w:ascii="NTPreCursive" w:hAnsi="NTPreCursive"/>
          <w:sz w:val="32"/>
          <w:szCs w:val="32"/>
        </w:rPr>
      </w:pPr>
    </w:p>
    <w:p w:rsidR="00E621B0" w:rsidRDefault="00E621B0" w:rsidP="00E621B0">
      <w:pPr>
        <w:jc w:val="center"/>
        <w:rPr>
          <w:b/>
          <w:sz w:val="28"/>
          <w:szCs w:val="28"/>
          <w:u w:val="single"/>
        </w:rPr>
      </w:pPr>
      <w:r w:rsidRPr="00E621B0">
        <w:rPr>
          <w:b/>
          <w:sz w:val="28"/>
          <w:szCs w:val="28"/>
          <w:u w:val="single"/>
        </w:rPr>
        <w:lastRenderedPageBreak/>
        <w:t>Geography</w:t>
      </w:r>
    </w:p>
    <w:p w:rsidR="00BB242B" w:rsidRPr="00BB242B" w:rsidRDefault="00BB242B" w:rsidP="00BB242B">
      <w:pPr>
        <w:rPr>
          <w:b/>
          <w:sz w:val="24"/>
          <w:szCs w:val="24"/>
          <w:u w:val="single"/>
        </w:rPr>
      </w:pPr>
      <w:r w:rsidRPr="00BB242B">
        <w:rPr>
          <w:b/>
          <w:sz w:val="24"/>
          <w:szCs w:val="24"/>
          <w:u w:val="single"/>
        </w:rPr>
        <w:t>Task 1:</w:t>
      </w:r>
    </w:p>
    <w:p w:rsidR="00BB242B" w:rsidRDefault="00BB242B" w:rsidP="00E621B0">
      <w:pPr>
        <w:jc w:val="center"/>
        <w:rPr>
          <w:b/>
          <w:sz w:val="28"/>
          <w:szCs w:val="28"/>
          <w:u w:val="single"/>
        </w:rPr>
      </w:pPr>
    </w:p>
    <w:p w:rsidR="00E621B0" w:rsidRDefault="00E621B0" w:rsidP="00E621B0">
      <w:pPr>
        <w:jc w:val="center"/>
        <w:rPr>
          <w:rFonts w:ascii="NTPreCursive" w:hAnsi="NTPreCursive"/>
          <w:sz w:val="36"/>
          <w:szCs w:val="36"/>
        </w:rPr>
      </w:pPr>
      <w:r w:rsidRPr="00E621B0">
        <w:rPr>
          <w:rFonts w:ascii="NTPreCursive" w:hAnsi="NTPreCursive"/>
          <w:sz w:val="36"/>
          <w:szCs w:val="36"/>
        </w:rPr>
        <w:t>Can you label all the continents correctly?</w:t>
      </w:r>
    </w:p>
    <w:p w:rsidR="00BB242B" w:rsidRDefault="00BB242B" w:rsidP="00BB242B">
      <w:pPr>
        <w:jc w:val="center"/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</w:rPr>
        <w:t>Do you remember the song you have learnt previously?</w:t>
      </w:r>
    </w:p>
    <w:p w:rsidR="00E621B0" w:rsidRPr="00E621B0" w:rsidRDefault="00E621B0" w:rsidP="00E621B0">
      <w:pPr>
        <w:jc w:val="center"/>
        <w:rPr>
          <w:rFonts w:ascii="NTPreCursive" w:hAnsi="NTPreCursive"/>
          <w:sz w:val="36"/>
          <w:szCs w:val="36"/>
        </w:rPr>
      </w:pPr>
      <w:hyperlink r:id="rId47" w:history="1">
        <w:r w:rsidRPr="00E621B0">
          <w:rPr>
            <w:color w:val="0000FF"/>
            <w:u w:val="single"/>
          </w:rPr>
          <w:t>https://www.youtube.com/watch?v=K6DSMZ8b3LE</w:t>
        </w:r>
      </w:hyperlink>
    </w:p>
    <w:p w:rsidR="00E621B0" w:rsidRDefault="00E621B0" w:rsidP="006F05FE">
      <w:pPr>
        <w:rPr>
          <w:rFonts w:ascii="NTPreCursive" w:hAnsi="NTPreCursive"/>
          <w:sz w:val="32"/>
          <w:szCs w:val="32"/>
        </w:rPr>
      </w:pPr>
      <w:r>
        <w:rPr>
          <w:noProof/>
        </w:rPr>
        <w:drawing>
          <wp:inline distT="0" distB="0" distL="0" distR="0" wp14:anchorId="7DF2E6BF" wp14:editId="4BBED87F">
            <wp:extent cx="5733415" cy="3577259"/>
            <wp:effectExtent l="0" t="0" r="635" b="444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57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42B" w:rsidRPr="00BB242B" w:rsidRDefault="00BB242B" w:rsidP="006F05FE">
      <w:pPr>
        <w:rPr>
          <w:b/>
          <w:sz w:val="24"/>
          <w:szCs w:val="24"/>
          <w:u w:val="single"/>
        </w:rPr>
      </w:pPr>
      <w:r w:rsidRPr="00BB242B">
        <w:rPr>
          <w:b/>
          <w:sz w:val="24"/>
          <w:szCs w:val="24"/>
          <w:u w:val="single"/>
        </w:rPr>
        <w:t>Task 2:</w:t>
      </w:r>
    </w:p>
    <w:p w:rsidR="00BB242B" w:rsidRPr="00BB242B" w:rsidRDefault="00BB242B" w:rsidP="00BB242B">
      <w:pPr>
        <w:jc w:val="center"/>
        <w:rPr>
          <w:rFonts w:ascii="NTPreCursive" w:hAnsi="NTPreCursive"/>
          <w:b/>
          <w:sz w:val="48"/>
          <w:szCs w:val="48"/>
          <w:u w:val="single"/>
        </w:rPr>
      </w:pPr>
      <w:r w:rsidRPr="00BB242B">
        <w:rPr>
          <w:rFonts w:ascii="NTPreCursive" w:hAnsi="NTPreCursive"/>
          <w:b/>
          <w:sz w:val="48"/>
          <w:szCs w:val="48"/>
          <w:u w:val="single"/>
        </w:rPr>
        <w:t>Compass Directions Game</w:t>
      </w:r>
    </w:p>
    <w:p w:rsidR="00BB242B" w:rsidRDefault="00BB242B" w:rsidP="006F05FE">
      <w:pPr>
        <w:rPr>
          <w:rFonts w:ascii="NTPreCursive" w:hAnsi="NTPreCursive"/>
          <w:sz w:val="32"/>
          <w:szCs w:val="32"/>
        </w:rPr>
      </w:pPr>
    </w:p>
    <w:p w:rsidR="00BB242B" w:rsidRDefault="00BB242B" w:rsidP="006F05FE">
      <w:pPr>
        <w:rPr>
          <w:rFonts w:ascii="NTPreCursive" w:hAnsi="NTPreCursive"/>
          <w:sz w:val="32"/>
          <w:szCs w:val="32"/>
        </w:rPr>
      </w:pPr>
    </w:p>
    <w:p w:rsidR="00BB242B" w:rsidRDefault="00BB242B" w:rsidP="006F05FE">
      <w:pPr>
        <w:rPr>
          <w:rFonts w:ascii="NTPreCursive" w:hAnsi="NTPreCursive"/>
          <w:sz w:val="32"/>
          <w:szCs w:val="32"/>
        </w:rPr>
      </w:pPr>
      <w:r>
        <w:rPr>
          <w:noProof/>
        </w:rPr>
        <w:drawing>
          <wp:inline distT="0" distB="0" distL="0" distR="0" wp14:anchorId="21B2BE49" wp14:editId="613AB755">
            <wp:extent cx="5733415" cy="2267253"/>
            <wp:effectExtent l="0" t="0" r="635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26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42B" w:rsidRDefault="00BB242B" w:rsidP="006F05FE">
      <w:pPr>
        <w:rPr>
          <w:rFonts w:ascii="NTPreCursive" w:hAnsi="NTPreCursive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A2C064C" wp14:editId="18E1537C">
            <wp:extent cx="6323526" cy="6901155"/>
            <wp:effectExtent l="0" t="0" r="127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331342" cy="69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71B" w:rsidRDefault="004F371B" w:rsidP="00BB242B">
      <w:pPr>
        <w:jc w:val="center"/>
        <w:rPr>
          <w:rFonts w:ascii="NTPreCursive" w:hAnsi="NTPreCursive"/>
          <w:b/>
          <w:sz w:val="32"/>
          <w:szCs w:val="32"/>
          <w:u w:val="single"/>
        </w:rPr>
      </w:pPr>
    </w:p>
    <w:p w:rsidR="004F371B" w:rsidRDefault="004F371B" w:rsidP="00BB242B">
      <w:pPr>
        <w:jc w:val="center"/>
        <w:rPr>
          <w:rFonts w:ascii="NTPreCursive" w:hAnsi="NTPreCursive"/>
          <w:b/>
          <w:sz w:val="32"/>
          <w:szCs w:val="32"/>
          <w:u w:val="single"/>
        </w:rPr>
      </w:pPr>
    </w:p>
    <w:p w:rsidR="004F371B" w:rsidRDefault="004F371B" w:rsidP="00BB242B">
      <w:pPr>
        <w:jc w:val="center"/>
        <w:rPr>
          <w:rFonts w:ascii="NTPreCursive" w:hAnsi="NTPreCursive"/>
          <w:b/>
          <w:sz w:val="32"/>
          <w:szCs w:val="32"/>
          <w:u w:val="single"/>
        </w:rPr>
      </w:pPr>
    </w:p>
    <w:p w:rsidR="004F371B" w:rsidRDefault="004F371B" w:rsidP="00BB242B">
      <w:pPr>
        <w:jc w:val="center"/>
        <w:rPr>
          <w:rFonts w:ascii="NTPreCursive" w:hAnsi="NTPreCursive"/>
          <w:b/>
          <w:sz w:val="32"/>
          <w:szCs w:val="32"/>
          <w:u w:val="single"/>
        </w:rPr>
      </w:pPr>
    </w:p>
    <w:p w:rsidR="004F371B" w:rsidRDefault="004F371B" w:rsidP="00BB242B">
      <w:pPr>
        <w:jc w:val="center"/>
        <w:rPr>
          <w:rFonts w:ascii="NTPreCursive" w:hAnsi="NTPreCursive"/>
          <w:b/>
          <w:sz w:val="32"/>
          <w:szCs w:val="32"/>
          <w:u w:val="single"/>
        </w:rPr>
      </w:pPr>
    </w:p>
    <w:p w:rsidR="004F371B" w:rsidRDefault="004F371B" w:rsidP="00BB242B">
      <w:pPr>
        <w:jc w:val="center"/>
        <w:rPr>
          <w:rFonts w:ascii="NTPreCursive" w:hAnsi="NTPreCursive"/>
          <w:b/>
          <w:sz w:val="32"/>
          <w:szCs w:val="32"/>
          <w:u w:val="single"/>
        </w:rPr>
      </w:pPr>
    </w:p>
    <w:p w:rsidR="004F371B" w:rsidRDefault="004F371B" w:rsidP="00BB242B">
      <w:pPr>
        <w:jc w:val="center"/>
        <w:rPr>
          <w:rFonts w:ascii="NTPreCursive" w:hAnsi="NTPreCursive"/>
          <w:b/>
          <w:sz w:val="32"/>
          <w:szCs w:val="32"/>
          <w:u w:val="single"/>
        </w:rPr>
      </w:pPr>
    </w:p>
    <w:p w:rsidR="004F371B" w:rsidRDefault="004F371B" w:rsidP="00BB242B">
      <w:pPr>
        <w:jc w:val="center"/>
        <w:rPr>
          <w:rFonts w:ascii="NTPreCursive" w:hAnsi="NTPreCursive"/>
          <w:b/>
          <w:sz w:val="32"/>
          <w:szCs w:val="32"/>
          <w:u w:val="single"/>
        </w:rPr>
      </w:pPr>
    </w:p>
    <w:p w:rsidR="00BB242B" w:rsidRPr="00BB242B" w:rsidRDefault="00BB242B" w:rsidP="00BB242B">
      <w:pPr>
        <w:jc w:val="center"/>
        <w:rPr>
          <w:rFonts w:ascii="NTPreCursive" w:hAnsi="NTPreCursive"/>
          <w:b/>
          <w:sz w:val="32"/>
          <w:szCs w:val="32"/>
          <w:u w:val="single"/>
        </w:rPr>
      </w:pPr>
      <w:r w:rsidRPr="00BB242B">
        <w:rPr>
          <w:rFonts w:ascii="NTPreCursive" w:hAnsi="NTPreCursive"/>
          <w:b/>
          <w:sz w:val="32"/>
          <w:szCs w:val="32"/>
          <w:u w:val="single"/>
        </w:rPr>
        <w:t>RE:</w:t>
      </w:r>
    </w:p>
    <w:p w:rsidR="00E621B0" w:rsidRDefault="00BB242B" w:rsidP="00BB242B">
      <w:pPr>
        <w:jc w:val="center"/>
        <w:rPr>
          <w:rFonts w:ascii="NTPreCursive" w:hAnsi="NTPreCursive"/>
          <w:sz w:val="32"/>
          <w:szCs w:val="32"/>
        </w:rPr>
      </w:pPr>
      <w:r>
        <w:rPr>
          <w:noProof/>
        </w:rPr>
        <w:drawing>
          <wp:inline distT="0" distB="0" distL="0" distR="0" wp14:anchorId="7560FFF4" wp14:editId="25481A98">
            <wp:extent cx="3562350" cy="542925"/>
            <wp:effectExtent l="0" t="0" r="0" b="952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42B" w:rsidRDefault="00BB242B" w:rsidP="00BB242B">
      <w:pPr>
        <w:jc w:val="center"/>
        <w:rPr>
          <w:noProof/>
        </w:rPr>
      </w:pPr>
      <w:r w:rsidRPr="00BB242B">
        <w:rPr>
          <w:noProof/>
        </w:rPr>
        <w:t xml:space="preserve"> </w:t>
      </w:r>
    </w:p>
    <w:p w:rsidR="004F371B" w:rsidRDefault="004F371B" w:rsidP="00BB242B">
      <w:pPr>
        <w:jc w:val="center"/>
        <w:rPr>
          <w:noProof/>
        </w:rPr>
      </w:pPr>
    </w:p>
    <w:p w:rsidR="00BB242B" w:rsidRDefault="004F371B" w:rsidP="00BB242B">
      <w:pPr>
        <w:jc w:val="center"/>
        <w:rPr>
          <w:rFonts w:ascii="NTPreCursive" w:hAnsi="NTPreCursive"/>
          <w:sz w:val="32"/>
          <w:szCs w:val="32"/>
        </w:rPr>
      </w:pPr>
      <w:r>
        <w:rPr>
          <w:noProof/>
        </w:rPr>
        <w:drawing>
          <wp:inline distT="0" distB="0" distL="0" distR="0" wp14:anchorId="7CCBA354" wp14:editId="2B45D13E">
            <wp:extent cx="6349285" cy="3204011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6157" cy="321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71B" w:rsidRDefault="004F371B" w:rsidP="00BB242B">
      <w:pPr>
        <w:jc w:val="center"/>
        <w:rPr>
          <w:rFonts w:ascii="NTPreCursive" w:hAnsi="NTPreCursive"/>
          <w:sz w:val="32"/>
          <w:szCs w:val="32"/>
        </w:rPr>
      </w:pPr>
    </w:p>
    <w:p w:rsidR="004F371B" w:rsidRDefault="004F371B" w:rsidP="00BB242B">
      <w:pPr>
        <w:jc w:val="center"/>
        <w:rPr>
          <w:rFonts w:ascii="NTPreCursive" w:hAnsi="NTPreCursive"/>
          <w:sz w:val="32"/>
          <w:szCs w:val="32"/>
        </w:rPr>
      </w:pPr>
    </w:p>
    <w:p w:rsidR="004F371B" w:rsidRDefault="004F371B" w:rsidP="00BB242B">
      <w:pPr>
        <w:jc w:val="center"/>
        <w:rPr>
          <w:rFonts w:ascii="NTPreCursive" w:hAnsi="NTPreCursive"/>
          <w:sz w:val="32"/>
          <w:szCs w:val="32"/>
        </w:rPr>
      </w:pPr>
      <w:r>
        <w:rPr>
          <w:noProof/>
        </w:rPr>
        <w:drawing>
          <wp:inline distT="0" distB="0" distL="0" distR="0" wp14:anchorId="255DEEB8" wp14:editId="1F9BD858">
            <wp:extent cx="5038725" cy="1609725"/>
            <wp:effectExtent l="0" t="0" r="9525" b="952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71B" w:rsidRPr="004478BC" w:rsidRDefault="004F371B" w:rsidP="00BB242B">
      <w:pPr>
        <w:jc w:val="center"/>
        <w:rPr>
          <w:rFonts w:ascii="NTPreCursive" w:hAnsi="NTPreCursive"/>
          <w:sz w:val="32"/>
          <w:szCs w:val="32"/>
        </w:rPr>
      </w:pPr>
      <w:r>
        <w:rPr>
          <w:noProof/>
        </w:rPr>
        <w:drawing>
          <wp:inline distT="0" distB="0" distL="0" distR="0" wp14:anchorId="7673CB85" wp14:editId="53539A90">
            <wp:extent cx="5057775" cy="1619250"/>
            <wp:effectExtent l="0" t="0" r="9525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371B" w:rsidRPr="004478B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242B" w:rsidRDefault="00BB242B" w:rsidP="006F05FE">
      <w:pPr>
        <w:spacing w:line="240" w:lineRule="auto"/>
      </w:pPr>
      <w:r>
        <w:separator/>
      </w:r>
    </w:p>
  </w:endnote>
  <w:endnote w:type="continuationSeparator" w:id="0">
    <w:p w:rsidR="00BB242B" w:rsidRDefault="00BB242B" w:rsidP="006F05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T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242B" w:rsidRDefault="00BB242B" w:rsidP="006F05FE">
      <w:pPr>
        <w:spacing w:line="240" w:lineRule="auto"/>
      </w:pPr>
      <w:r>
        <w:separator/>
      </w:r>
    </w:p>
  </w:footnote>
  <w:footnote w:type="continuationSeparator" w:id="0">
    <w:p w:rsidR="00BB242B" w:rsidRDefault="00BB242B" w:rsidP="006F05F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F96166"/>
    <w:multiLevelType w:val="multilevel"/>
    <w:tmpl w:val="925C40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E64FE"/>
    <w:rsid w:val="000126EA"/>
    <w:rsid w:val="00097778"/>
    <w:rsid w:val="000C2463"/>
    <w:rsid w:val="000F679E"/>
    <w:rsid w:val="001648F4"/>
    <w:rsid w:val="00265729"/>
    <w:rsid w:val="00282552"/>
    <w:rsid w:val="002B41A7"/>
    <w:rsid w:val="002E64FE"/>
    <w:rsid w:val="002F0C9A"/>
    <w:rsid w:val="00333D86"/>
    <w:rsid w:val="00407A54"/>
    <w:rsid w:val="004478BC"/>
    <w:rsid w:val="004D14D5"/>
    <w:rsid w:val="004F371B"/>
    <w:rsid w:val="005140FA"/>
    <w:rsid w:val="00571D91"/>
    <w:rsid w:val="005907F1"/>
    <w:rsid w:val="005C440C"/>
    <w:rsid w:val="005C766C"/>
    <w:rsid w:val="005C7790"/>
    <w:rsid w:val="005D5984"/>
    <w:rsid w:val="005F3984"/>
    <w:rsid w:val="00661BA6"/>
    <w:rsid w:val="006F05FE"/>
    <w:rsid w:val="00766DBD"/>
    <w:rsid w:val="0083285F"/>
    <w:rsid w:val="00842CCE"/>
    <w:rsid w:val="008552BD"/>
    <w:rsid w:val="00961411"/>
    <w:rsid w:val="0098147E"/>
    <w:rsid w:val="0098321D"/>
    <w:rsid w:val="00A07403"/>
    <w:rsid w:val="00A34BA9"/>
    <w:rsid w:val="00AB3CA9"/>
    <w:rsid w:val="00BB242B"/>
    <w:rsid w:val="00BC0F9C"/>
    <w:rsid w:val="00BC419B"/>
    <w:rsid w:val="00C142C8"/>
    <w:rsid w:val="00C37A67"/>
    <w:rsid w:val="00C92ADD"/>
    <w:rsid w:val="00CB5369"/>
    <w:rsid w:val="00D17522"/>
    <w:rsid w:val="00DA1253"/>
    <w:rsid w:val="00DD2B1D"/>
    <w:rsid w:val="00DE679D"/>
    <w:rsid w:val="00E41B1D"/>
    <w:rsid w:val="00E5740E"/>
    <w:rsid w:val="00E621B0"/>
    <w:rsid w:val="00EE3493"/>
    <w:rsid w:val="00F11B20"/>
    <w:rsid w:val="00F43907"/>
    <w:rsid w:val="00F670BF"/>
    <w:rsid w:val="00F816FF"/>
    <w:rsid w:val="00FF1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70B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0B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E5740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F05F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05FE"/>
  </w:style>
  <w:style w:type="paragraph" w:styleId="Footer">
    <w:name w:val="footer"/>
    <w:basedOn w:val="Normal"/>
    <w:link w:val="FooterChar"/>
    <w:uiPriority w:val="99"/>
    <w:unhideWhenUsed/>
    <w:rsid w:val="006F05F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05FE"/>
  </w:style>
  <w:style w:type="paragraph" w:styleId="ListParagraph">
    <w:name w:val="List Paragraph"/>
    <w:basedOn w:val="Normal"/>
    <w:uiPriority w:val="34"/>
    <w:qFormat/>
    <w:rsid w:val="005C7790"/>
    <w:pPr>
      <w:ind w:left="720"/>
      <w:contextualSpacing/>
    </w:pPr>
  </w:style>
  <w:style w:type="table" w:styleId="TableGrid">
    <w:name w:val="Table Grid"/>
    <w:basedOn w:val="TableNormal"/>
    <w:uiPriority w:val="59"/>
    <w:rsid w:val="00E621B0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70B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0B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E5740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F05F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05FE"/>
  </w:style>
  <w:style w:type="paragraph" w:styleId="Footer">
    <w:name w:val="footer"/>
    <w:basedOn w:val="Normal"/>
    <w:link w:val="FooterChar"/>
    <w:uiPriority w:val="99"/>
    <w:unhideWhenUsed/>
    <w:rsid w:val="006F05F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05FE"/>
  </w:style>
  <w:style w:type="paragraph" w:styleId="ListParagraph">
    <w:name w:val="List Paragraph"/>
    <w:basedOn w:val="Normal"/>
    <w:uiPriority w:val="34"/>
    <w:qFormat/>
    <w:rsid w:val="005C7790"/>
    <w:pPr>
      <w:ind w:left="720"/>
      <w:contextualSpacing/>
    </w:pPr>
  </w:style>
  <w:style w:type="table" w:styleId="TableGrid">
    <w:name w:val="Table Grid"/>
    <w:basedOn w:val="TableNormal"/>
    <w:uiPriority w:val="59"/>
    <w:rsid w:val="00E621B0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yperlink" Target="https://www.youtube.com/watch?v=gtlxZiRprtY" TargetMode="External"/><Relationship Id="rId47" Type="http://schemas.openxmlformats.org/officeDocument/2006/relationships/hyperlink" Target="https://www.youtube.com/watch?v=K6DSMZ8b3LE" TargetMode="External"/><Relationship Id="rId50" Type="http://schemas.openxmlformats.org/officeDocument/2006/relationships/image" Target="media/image40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3.jpeg"/><Relationship Id="rId54" Type="http://schemas.openxmlformats.org/officeDocument/2006/relationships/image" Target="media/image4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yperlink" Target="https://www.youtube.com/watch?v=LIBz0IdOFiQ" TargetMode="External"/><Relationship Id="rId45" Type="http://schemas.openxmlformats.org/officeDocument/2006/relationships/image" Target="media/image36.png"/><Relationship Id="rId53" Type="http://schemas.openxmlformats.org/officeDocument/2006/relationships/image" Target="media/image4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3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4.png"/><Relationship Id="rId48" Type="http://schemas.openxmlformats.org/officeDocument/2006/relationships/image" Target="media/image38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548A4C26</Template>
  <TotalTime>80</TotalTime>
  <Pages>17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Gulczewska</dc:creator>
  <cp:lastModifiedBy>Iwona Gulczewska</cp:lastModifiedBy>
  <cp:revision>6</cp:revision>
  <dcterms:created xsi:type="dcterms:W3CDTF">2020-07-14T11:04:00Z</dcterms:created>
  <dcterms:modified xsi:type="dcterms:W3CDTF">2020-07-14T12:24:00Z</dcterms:modified>
</cp:coreProperties>
</file>