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FE" w:rsidRPr="00282552" w:rsidRDefault="008552BD">
      <w:pPr>
        <w:jc w:val="center"/>
        <w:rPr>
          <w:b/>
          <w:u w:val="single"/>
        </w:rPr>
      </w:pPr>
      <w:r>
        <w:rPr>
          <w:b/>
          <w:u w:val="single"/>
        </w:rPr>
        <w:t>Year 1 Summer Pack week 3</w:t>
      </w:r>
    </w:p>
    <w:p w:rsidR="002E64FE" w:rsidRPr="00282552" w:rsidRDefault="002E64FE">
      <w:pPr>
        <w:rPr>
          <w:rFonts w:ascii="NTPreCursive" w:hAnsi="NTPreCursive"/>
          <w:sz w:val="32"/>
          <w:szCs w:val="32"/>
        </w:rPr>
      </w:pPr>
    </w:p>
    <w:p w:rsidR="002E64FE" w:rsidRPr="008552BD" w:rsidRDefault="00F670BF">
      <w:pPr>
        <w:rPr>
          <w:rFonts w:ascii="NTPreCursive" w:hAnsi="NTPreCursive"/>
          <w:sz w:val="24"/>
          <w:szCs w:val="24"/>
        </w:rPr>
      </w:pPr>
      <w:r w:rsidRPr="008552BD">
        <w:rPr>
          <w:rFonts w:ascii="NTPreCursive" w:hAnsi="NTPreCursive"/>
          <w:sz w:val="24"/>
          <w:szCs w:val="24"/>
        </w:rPr>
        <w:t>Hello Year 1,</w:t>
      </w:r>
    </w:p>
    <w:p w:rsidR="00F670BF" w:rsidRPr="008552BD" w:rsidRDefault="008552BD">
      <w:pPr>
        <w:rPr>
          <w:rFonts w:ascii="NTPreCursive" w:hAnsi="NTPreCursive"/>
          <w:sz w:val="24"/>
          <w:szCs w:val="24"/>
        </w:rPr>
      </w:pPr>
      <w:r w:rsidRPr="008552BD">
        <w:rPr>
          <w:rFonts w:ascii="NTPreCursive" w:hAnsi="NTPreCursive"/>
          <w:sz w:val="24"/>
          <w:szCs w:val="24"/>
        </w:rPr>
        <w:t>Hope you are all enjoying your holidays and having lots of fun!!</w:t>
      </w:r>
    </w:p>
    <w:p w:rsidR="00F670BF" w:rsidRPr="008552BD" w:rsidRDefault="008552BD">
      <w:pPr>
        <w:rPr>
          <w:rFonts w:ascii="NTPreCursive" w:hAnsi="NTPreCursive"/>
          <w:sz w:val="24"/>
          <w:szCs w:val="24"/>
        </w:rPr>
      </w:pPr>
      <w:r w:rsidRPr="008552BD">
        <w:rPr>
          <w:rFonts w:ascii="NTPreCursive" w:hAnsi="NTPreCursive"/>
          <w:sz w:val="24"/>
          <w:szCs w:val="24"/>
        </w:rPr>
        <w:t>It’s important to exercise all our muscles</w:t>
      </w:r>
      <w:r>
        <w:rPr>
          <w:rFonts w:ascii="NTPreCursive" w:hAnsi="NTPreCursive"/>
          <w:sz w:val="24"/>
          <w:szCs w:val="24"/>
        </w:rPr>
        <w:t>,</w:t>
      </w:r>
      <w:r w:rsidRPr="008552BD">
        <w:rPr>
          <w:rFonts w:ascii="NTPreCursive" w:hAnsi="NTPreCursive"/>
          <w:sz w:val="24"/>
          <w:szCs w:val="24"/>
        </w:rPr>
        <w:t xml:space="preserve"> but we have to remember to keep our brains active too!</w:t>
      </w:r>
    </w:p>
    <w:p w:rsidR="00F670BF" w:rsidRPr="008552BD" w:rsidRDefault="008552BD">
      <w:pPr>
        <w:rPr>
          <w:rFonts w:ascii="NTPreCursive" w:hAnsi="NTPreCursive"/>
          <w:sz w:val="24"/>
          <w:szCs w:val="24"/>
        </w:rPr>
      </w:pPr>
      <w:r w:rsidRPr="008552BD">
        <w:rPr>
          <w:rFonts w:ascii="NTPreCursive" w:hAnsi="NTPreCursive"/>
          <w:sz w:val="24"/>
          <w:szCs w:val="24"/>
        </w:rPr>
        <w:t xml:space="preserve">Here is your weekly pack of activities. </w:t>
      </w:r>
    </w:p>
    <w:p w:rsidR="008552BD" w:rsidRPr="008552BD" w:rsidRDefault="008552BD">
      <w:pPr>
        <w:rPr>
          <w:rFonts w:ascii="NTPreCursive" w:hAnsi="NTPreCursive"/>
          <w:sz w:val="24"/>
          <w:szCs w:val="24"/>
        </w:rPr>
      </w:pPr>
      <w:r w:rsidRPr="008552BD">
        <w:rPr>
          <w:rFonts w:ascii="NTPreCursive" w:hAnsi="NTPreCursive"/>
          <w:sz w:val="24"/>
          <w:szCs w:val="24"/>
        </w:rPr>
        <w:t>Take care and stay safe,</w:t>
      </w:r>
    </w:p>
    <w:p w:rsidR="008552BD" w:rsidRPr="008552BD" w:rsidRDefault="008552BD">
      <w:pPr>
        <w:rPr>
          <w:rFonts w:ascii="NTPreCursive" w:hAnsi="NTPreCursive"/>
          <w:sz w:val="24"/>
          <w:szCs w:val="24"/>
        </w:rPr>
      </w:pPr>
      <w:r w:rsidRPr="008552BD">
        <w:rPr>
          <w:rFonts w:ascii="NTPreCursive" w:hAnsi="NTPreCursive"/>
          <w:sz w:val="24"/>
          <w:szCs w:val="24"/>
        </w:rPr>
        <w:t>Year 1 Teachers</w:t>
      </w:r>
    </w:p>
    <w:p w:rsidR="002E64FE" w:rsidRDefault="002E64FE"/>
    <w:p w:rsidR="002E64FE" w:rsidRPr="00282552" w:rsidRDefault="00F670BF">
      <w:pPr>
        <w:jc w:val="center"/>
        <w:rPr>
          <w:b/>
          <w:u w:val="single"/>
        </w:rPr>
      </w:pPr>
      <w:r w:rsidRPr="00282552">
        <w:rPr>
          <w:b/>
          <w:u w:val="single"/>
        </w:rPr>
        <w:t>English</w:t>
      </w:r>
    </w:p>
    <w:p w:rsidR="002E64FE" w:rsidRDefault="002E64FE"/>
    <w:p w:rsidR="00F670BF" w:rsidRDefault="00F670BF" w:rsidP="008552BD">
      <w:pPr>
        <w:rPr>
          <w:rFonts w:ascii="NTPreCursive" w:hAnsi="NTPreCursive"/>
          <w:sz w:val="28"/>
          <w:szCs w:val="28"/>
        </w:rPr>
      </w:pPr>
      <w:r>
        <w:t xml:space="preserve">Task 1: </w:t>
      </w:r>
      <w:r w:rsidR="008552BD" w:rsidRPr="008552BD">
        <w:rPr>
          <w:rFonts w:ascii="NTPreCursive" w:hAnsi="NTPreCursive"/>
          <w:b/>
          <w:sz w:val="28"/>
          <w:szCs w:val="28"/>
        </w:rPr>
        <w:t>Once upon a time there was a …</w:t>
      </w:r>
    </w:p>
    <w:p w:rsidR="008552BD" w:rsidRDefault="008552BD" w:rsidP="008552BD">
      <w:p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Use your own imagination to write a fantastic story to amaze your friends.</w:t>
      </w:r>
    </w:p>
    <w:p w:rsidR="008552BD" w:rsidRPr="00F670BF" w:rsidRDefault="008552BD" w:rsidP="008552BD">
      <w:p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Draw your picture too!</w:t>
      </w:r>
    </w:p>
    <w:p w:rsidR="002E64FE" w:rsidRDefault="00F11B2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2C7A5" wp14:editId="22B1E6CD">
                <wp:simplePos x="0" y="0"/>
                <wp:positionH relativeFrom="column">
                  <wp:posOffset>0</wp:posOffset>
                </wp:positionH>
                <wp:positionV relativeFrom="paragraph">
                  <wp:posOffset>157937</wp:posOffset>
                </wp:positionV>
                <wp:extent cx="5852160" cy="1931213"/>
                <wp:effectExtent l="57150" t="19050" r="72390" b="882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19312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0;margin-top:12.45pt;width:460.8pt;height:15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:rsidR="002E64FE" w:rsidRDefault="002E64FE"/>
    <w:p w:rsidR="002E64FE" w:rsidRDefault="002E64FE"/>
    <w:p w:rsidR="002E64FE" w:rsidRDefault="002E64FE"/>
    <w:p w:rsidR="002E64FE" w:rsidRDefault="002E64FE"/>
    <w:p w:rsidR="002E64FE" w:rsidRDefault="002E64FE"/>
    <w:p w:rsidR="002E64FE" w:rsidRDefault="002E64FE"/>
    <w:p w:rsidR="002E64FE" w:rsidRDefault="002E64FE"/>
    <w:p w:rsidR="002E64FE" w:rsidRDefault="002E64FE"/>
    <w:p w:rsidR="002E64FE" w:rsidRDefault="002E64FE"/>
    <w:p w:rsidR="005C7790" w:rsidRDefault="005C7790">
      <w:r w:rsidRPr="00F670BF">
        <w:rPr>
          <w:rFonts w:ascii="NTPreCursive" w:hAnsi="NTPreCursive"/>
          <w:noProof/>
          <w:sz w:val="28"/>
          <w:szCs w:val="28"/>
        </w:rPr>
        <w:drawing>
          <wp:anchor distT="114300" distB="114300" distL="114300" distR="114300" simplePos="0" relativeHeight="251658240" behindDoc="0" locked="0" layoutInCell="1" hidden="0" allowOverlap="1" wp14:anchorId="4B15D24B" wp14:editId="1F315480">
            <wp:simplePos x="0" y="0"/>
            <wp:positionH relativeFrom="column">
              <wp:posOffset>-314960</wp:posOffset>
            </wp:positionH>
            <wp:positionV relativeFrom="paragraph">
              <wp:posOffset>444500</wp:posOffset>
            </wp:positionV>
            <wp:extent cx="6360795" cy="2735580"/>
            <wp:effectExtent l="0" t="0" r="1905" b="7620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2735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7790" w:rsidRDefault="00F670BF">
      <w:r w:rsidRPr="00F670BF">
        <w:rPr>
          <w:color w:val="FF0000"/>
          <w:u w:val="single"/>
        </w:rPr>
        <w:t>Challenge:</w:t>
      </w:r>
      <w:r w:rsidRPr="00F670BF">
        <w:rPr>
          <w:color w:val="FF0000"/>
        </w:rPr>
        <w:t xml:space="preserve"> </w:t>
      </w:r>
      <w:r w:rsidRPr="00282552">
        <w:rPr>
          <w:rFonts w:ascii="NTPreCursive" w:hAnsi="NTPreCursive"/>
          <w:sz w:val="32"/>
          <w:szCs w:val="32"/>
        </w:rPr>
        <w:t xml:space="preserve">Can you circle </w:t>
      </w:r>
      <w:r w:rsidR="00C142C8">
        <w:rPr>
          <w:rFonts w:ascii="NTPreCursive" w:hAnsi="NTPreCursive"/>
          <w:sz w:val="32"/>
          <w:szCs w:val="32"/>
        </w:rPr>
        <w:t xml:space="preserve">above </w:t>
      </w:r>
      <w:r w:rsidRPr="00282552">
        <w:rPr>
          <w:rFonts w:ascii="NTPreCursive" w:hAnsi="NTPreCursive"/>
          <w:sz w:val="32"/>
          <w:szCs w:val="32"/>
        </w:rPr>
        <w:t xml:space="preserve">all the </w:t>
      </w:r>
      <w:r w:rsidRPr="00F816FF">
        <w:rPr>
          <w:rFonts w:ascii="NTPreCursive" w:hAnsi="NTPreCursive"/>
          <w:sz w:val="32"/>
          <w:szCs w:val="32"/>
          <w:u w:val="single"/>
        </w:rPr>
        <w:t>nouns</w:t>
      </w:r>
      <w:r w:rsidRPr="00282552">
        <w:rPr>
          <w:rFonts w:ascii="NTPreCursive" w:hAnsi="NTPreCursive"/>
          <w:sz w:val="32"/>
          <w:szCs w:val="32"/>
        </w:rPr>
        <w:t xml:space="preserve"> in </w:t>
      </w:r>
      <w:r w:rsidRPr="00F816FF">
        <w:rPr>
          <w:rFonts w:ascii="NTPreCursive" w:hAnsi="NTPreCursive"/>
          <w:color w:val="FF0000"/>
          <w:sz w:val="32"/>
          <w:szCs w:val="32"/>
        </w:rPr>
        <w:t>red</w:t>
      </w:r>
      <w:r w:rsidRPr="00282552">
        <w:rPr>
          <w:rFonts w:ascii="NTPreCursive" w:hAnsi="NTPreCursive"/>
          <w:sz w:val="32"/>
          <w:szCs w:val="32"/>
        </w:rPr>
        <w:t xml:space="preserve">, all the </w:t>
      </w:r>
      <w:r w:rsidRPr="00F816FF">
        <w:rPr>
          <w:rFonts w:ascii="NTPreCursive" w:hAnsi="NTPreCursive"/>
          <w:sz w:val="32"/>
          <w:szCs w:val="32"/>
          <w:u w:val="single"/>
        </w:rPr>
        <w:t>verbs</w:t>
      </w:r>
      <w:r w:rsidRPr="00282552">
        <w:rPr>
          <w:rFonts w:ascii="NTPreCursive" w:hAnsi="NTPreCursive"/>
          <w:sz w:val="32"/>
          <w:szCs w:val="32"/>
        </w:rPr>
        <w:t xml:space="preserve"> in </w:t>
      </w:r>
      <w:r w:rsidRPr="00F816FF">
        <w:rPr>
          <w:rFonts w:ascii="NTPreCursive" w:hAnsi="NTPreCursive"/>
          <w:color w:val="1F497D" w:themeColor="text2"/>
          <w:sz w:val="32"/>
          <w:szCs w:val="32"/>
        </w:rPr>
        <w:t>blue</w:t>
      </w:r>
      <w:r w:rsidRPr="00282552">
        <w:rPr>
          <w:rFonts w:ascii="NTPreCursive" w:hAnsi="NTPreCursive"/>
          <w:sz w:val="32"/>
          <w:szCs w:val="32"/>
        </w:rPr>
        <w:t xml:space="preserve"> and all </w:t>
      </w:r>
      <w:r w:rsidRPr="00F816FF">
        <w:rPr>
          <w:rFonts w:ascii="NTPreCursive" w:hAnsi="NTPreCursive"/>
          <w:sz w:val="32"/>
          <w:szCs w:val="32"/>
          <w:u w:val="single"/>
        </w:rPr>
        <w:t>adjectives</w:t>
      </w:r>
      <w:r w:rsidRPr="00282552">
        <w:rPr>
          <w:rFonts w:ascii="NTPreCursive" w:hAnsi="NTPreCursive"/>
          <w:sz w:val="32"/>
          <w:szCs w:val="32"/>
        </w:rPr>
        <w:t xml:space="preserve"> in </w:t>
      </w:r>
      <w:r w:rsidRPr="00F816FF">
        <w:rPr>
          <w:rFonts w:ascii="NTPreCursive" w:hAnsi="NTPreCursive"/>
          <w:color w:val="00B050"/>
          <w:sz w:val="32"/>
          <w:szCs w:val="32"/>
        </w:rPr>
        <w:t>green</w:t>
      </w:r>
      <w:r w:rsidRPr="00282552">
        <w:rPr>
          <w:rFonts w:ascii="NTPreCursive" w:hAnsi="NTPreCursive"/>
          <w:sz w:val="32"/>
          <w:szCs w:val="32"/>
        </w:rPr>
        <w:t>?</w:t>
      </w:r>
    </w:p>
    <w:p w:rsidR="002E64FE" w:rsidRDefault="00282552">
      <w:r>
        <w:lastRenderedPageBreak/>
        <w:t>Task 2:</w:t>
      </w:r>
      <w:r w:rsidR="00F670BF">
        <w:t xml:space="preserve"> </w:t>
      </w:r>
      <w:r w:rsidR="008552BD">
        <w:t xml:space="preserve"> </w:t>
      </w:r>
      <w:r w:rsidR="00F670BF" w:rsidRPr="00282552">
        <w:rPr>
          <w:rFonts w:ascii="NTPreCursive" w:hAnsi="NTPreCursive"/>
          <w:sz w:val="32"/>
          <w:szCs w:val="32"/>
        </w:rPr>
        <w:t>Learn each of these spellings and use them in a sentence.</w:t>
      </w:r>
    </w:p>
    <w:p w:rsidR="002E64FE" w:rsidRDefault="00282552">
      <w:pPr>
        <w:rPr>
          <w:rFonts w:ascii="NTPreCursive" w:hAnsi="NTPreCursive"/>
          <w:b/>
          <w:noProof/>
          <w:sz w:val="32"/>
          <w:szCs w:val="32"/>
        </w:rPr>
      </w:pPr>
      <w:r w:rsidRPr="00282552">
        <w:rPr>
          <w:rFonts w:ascii="NTPreCursive" w:hAnsi="NTPreCursive"/>
          <w:b/>
          <w:noProof/>
          <w:sz w:val="32"/>
          <w:szCs w:val="32"/>
        </w:rPr>
        <w:t xml:space="preserve"> </w:t>
      </w:r>
    </w:p>
    <w:p w:rsidR="008552BD" w:rsidRPr="00282552" w:rsidRDefault="008552BD">
      <w:pPr>
        <w:rPr>
          <w:rFonts w:ascii="NTPreCursive" w:hAnsi="NTPreCursive"/>
          <w:b/>
          <w:sz w:val="32"/>
          <w:szCs w:val="32"/>
        </w:rPr>
      </w:pPr>
      <w:r>
        <w:rPr>
          <w:rFonts w:ascii="NTPreCursive" w:hAnsi="NTPreCursive"/>
          <w:b/>
          <w:noProof/>
          <w:sz w:val="32"/>
          <w:szCs w:val="32"/>
        </w:rPr>
        <w:t>won’t   haven’t     wouldn’t    couldn’t     weren’t       wasn’t       didn’t</w:t>
      </w:r>
    </w:p>
    <w:p w:rsidR="002E64FE" w:rsidRDefault="002E64FE"/>
    <w:p w:rsidR="002E64FE" w:rsidRPr="00282552" w:rsidRDefault="005C7790">
      <w:pPr>
        <w:rPr>
          <w:rFonts w:ascii="NTPreCursive" w:hAnsi="NTPreCursive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303C8FA" wp14:editId="6341EDDE">
            <wp:simplePos x="0" y="0"/>
            <wp:positionH relativeFrom="column">
              <wp:posOffset>-512445</wp:posOffset>
            </wp:positionH>
            <wp:positionV relativeFrom="paragraph">
              <wp:posOffset>839470</wp:posOffset>
            </wp:positionV>
            <wp:extent cx="6360160" cy="2596515"/>
            <wp:effectExtent l="0" t="0" r="2540" b="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2596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70BF" w:rsidRPr="00282552">
        <w:rPr>
          <w:rFonts w:ascii="NTPreCursive" w:hAnsi="NTPreCursive"/>
          <w:sz w:val="32"/>
          <w:szCs w:val="32"/>
        </w:rPr>
        <w:t>See how many of the words you can use in one sentence, ensuring that it still makes sense.</w:t>
      </w:r>
    </w:p>
    <w:p w:rsidR="005C7790" w:rsidRDefault="005C7790" w:rsidP="00282552"/>
    <w:p w:rsidR="002E64FE" w:rsidRDefault="002E64FE"/>
    <w:p w:rsidR="002E64FE" w:rsidRDefault="002E64FE"/>
    <w:p w:rsidR="002E64FE" w:rsidRDefault="00571D91">
      <w:r>
        <w:t>Task 3</w:t>
      </w:r>
      <w:r w:rsidR="00F670BF">
        <w:t xml:space="preserve">:  </w:t>
      </w:r>
      <w:r w:rsidR="00F670BF" w:rsidRPr="00282552">
        <w:rPr>
          <w:rFonts w:ascii="NTPreCursive" w:hAnsi="NTPreCursive"/>
          <w:sz w:val="32"/>
          <w:szCs w:val="32"/>
        </w:rPr>
        <w:t xml:space="preserve">Add an apostrophe to these sentences.  Remember, we use an apostrophe when something belongs to someone and when a letter has been missed out to shorten a word.  We </w:t>
      </w:r>
      <w:r w:rsidR="00F670BF" w:rsidRPr="00282552">
        <w:rPr>
          <w:rFonts w:ascii="NTPreCursive" w:hAnsi="NTPreCursive"/>
          <w:b/>
          <w:sz w:val="32"/>
          <w:szCs w:val="32"/>
        </w:rPr>
        <w:t>never</w:t>
      </w:r>
      <w:r w:rsidR="00F670BF" w:rsidRPr="00282552">
        <w:rPr>
          <w:rFonts w:ascii="NTPreCursive" w:hAnsi="NTPreCursive"/>
          <w:sz w:val="32"/>
          <w:szCs w:val="32"/>
        </w:rPr>
        <w:t xml:space="preserve"> use an apostrophe for plural words.</w:t>
      </w:r>
    </w:p>
    <w:p w:rsidR="002E64FE" w:rsidRDefault="002E64FE"/>
    <w:p w:rsidR="002E64FE" w:rsidRPr="00C37A67" w:rsidRDefault="008552BD">
      <w:pPr>
        <w:numPr>
          <w:ilvl w:val="0"/>
          <w:numId w:val="1"/>
        </w:numPr>
        <w:rPr>
          <w:rFonts w:ascii="NTPreCursive" w:hAnsi="NTPreCursive"/>
          <w:sz w:val="32"/>
          <w:szCs w:val="32"/>
        </w:rPr>
      </w:pPr>
      <w:r w:rsidRPr="00C37A67">
        <w:rPr>
          <w:rFonts w:ascii="NTPreCursive" w:hAnsi="NTPreCursive"/>
          <w:sz w:val="32"/>
          <w:szCs w:val="32"/>
        </w:rPr>
        <w:t xml:space="preserve">I </w:t>
      </w:r>
      <w:proofErr w:type="spellStart"/>
      <w:r w:rsidRPr="00C37A67">
        <w:rPr>
          <w:rFonts w:ascii="NTPreCursive" w:hAnsi="NTPreCursive"/>
          <w:sz w:val="32"/>
          <w:szCs w:val="32"/>
        </w:rPr>
        <w:t>havent</w:t>
      </w:r>
      <w:proofErr w:type="spellEnd"/>
      <w:r w:rsidRPr="00C37A67">
        <w:rPr>
          <w:rFonts w:ascii="NTPreCursive" w:hAnsi="NTPreCursive"/>
          <w:sz w:val="32"/>
          <w:szCs w:val="32"/>
        </w:rPr>
        <w:t xml:space="preserve"> done the shopping yet.</w:t>
      </w:r>
    </w:p>
    <w:p w:rsidR="002E64FE" w:rsidRPr="00C37A67" w:rsidRDefault="008552BD">
      <w:pPr>
        <w:numPr>
          <w:ilvl w:val="0"/>
          <w:numId w:val="1"/>
        </w:numPr>
        <w:rPr>
          <w:rFonts w:ascii="NTPreCursive" w:hAnsi="NTPreCursive"/>
          <w:sz w:val="32"/>
          <w:szCs w:val="32"/>
        </w:rPr>
      </w:pPr>
      <w:r w:rsidRPr="00C37A67">
        <w:rPr>
          <w:rFonts w:ascii="NTPreCursive" w:hAnsi="NTPreCursive"/>
          <w:sz w:val="32"/>
          <w:szCs w:val="32"/>
        </w:rPr>
        <w:t xml:space="preserve">He </w:t>
      </w:r>
      <w:proofErr w:type="spellStart"/>
      <w:r w:rsidRPr="00C37A67">
        <w:rPr>
          <w:rFonts w:ascii="NTPreCursive" w:hAnsi="NTPreCursive"/>
          <w:sz w:val="32"/>
          <w:szCs w:val="32"/>
        </w:rPr>
        <w:t>doesnt</w:t>
      </w:r>
      <w:proofErr w:type="spellEnd"/>
      <w:r w:rsidRPr="00C37A67">
        <w:rPr>
          <w:rFonts w:ascii="NTPreCursive" w:hAnsi="NTPreCursive"/>
          <w:sz w:val="32"/>
          <w:szCs w:val="32"/>
        </w:rPr>
        <w:t xml:space="preserve"> sing very well. </w:t>
      </w:r>
    </w:p>
    <w:p w:rsidR="002E64FE" w:rsidRPr="00C37A67" w:rsidRDefault="008552BD">
      <w:pPr>
        <w:numPr>
          <w:ilvl w:val="0"/>
          <w:numId w:val="1"/>
        </w:numPr>
        <w:rPr>
          <w:rFonts w:ascii="NTPreCursive" w:hAnsi="NTPreCursive"/>
          <w:sz w:val="32"/>
          <w:szCs w:val="32"/>
        </w:rPr>
      </w:pPr>
      <w:r w:rsidRPr="00C37A67">
        <w:rPr>
          <w:rFonts w:ascii="NTPreCursive" w:hAnsi="NTPreCursive"/>
          <w:sz w:val="32"/>
          <w:szCs w:val="32"/>
        </w:rPr>
        <w:t xml:space="preserve">My </w:t>
      </w:r>
      <w:proofErr w:type="gramStart"/>
      <w:r w:rsidRPr="00C37A67">
        <w:rPr>
          <w:rFonts w:ascii="NTPreCursive" w:hAnsi="NTPreCursive"/>
          <w:sz w:val="32"/>
          <w:szCs w:val="32"/>
        </w:rPr>
        <w:t>mums cooking is</w:t>
      </w:r>
      <w:proofErr w:type="gramEnd"/>
      <w:r w:rsidRPr="00C37A67">
        <w:rPr>
          <w:rFonts w:ascii="NTPreCursive" w:hAnsi="NTPreCursive"/>
          <w:sz w:val="32"/>
          <w:szCs w:val="32"/>
        </w:rPr>
        <w:t xml:space="preserve"> delicious.</w:t>
      </w:r>
    </w:p>
    <w:p w:rsidR="002E64FE" w:rsidRPr="00C37A67" w:rsidRDefault="008552BD">
      <w:pPr>
        <w:numPr>
          <w:ilvl w:val="0"/>
          <w:numId w:val="1"/>
        </w:numPr>
        <w:rPr>
          <w:rFonts w:ascii="NTPreCursive" w:hAnsi="NTPreCursive"/>
          <w:sz w:val="32"/>
          <w:szCs w:val="32"/>
        </w:rPr>
      </w:pPr>
      <w:r w:rsidRPr="00C37A67">
        <w:rPr>
          <w:rFonts w:ascii="NTPreCursive" w:hAnsi="NTPreCursive"/>
          <w:sz w:val="32"/>
          <w:szCs w:val="32"/>
        </w:rPr>
        <w:t xml:space="preserve">His </w:t>
      </w:r>
      <w:proofErr w:type="gramStart"/>
      <w:r w:rsidRPr="00C37A67">
        <w:rPr>
          <w:rFonts w:ascii="NTPreCursive" w:hAnsi="NTPreCursive"/>
          <w:sz w:val="32"/>
          <w:szCs w:val="32"/>
        </w:rPr>
        <w:t>sisters</w:t>
      </w:r>
      <w:proofErr w:type="gramEnd"/>
      <w:r w:rsidRPr="00C37A67">
        <w:rPr>
          <w:rFonts w:ascii="NTPreCursive" w:hAnsi="NTPreCursive"/>
          <w:sz w:val="32"/>
          <w:szCs w:val="32"/>
        </w:rPr>
        <w:t xml:space="preserve"> dog is very cute</w:t>
      </w:r>
      <w:r w:rsidR="00961411" w:rsidRPr="00C37A67">
        <w:rPr>
          <w:rFonts w:ascii="NTPreCursive" w:hAnsi="NTPreCursive"/>
          <w:sz w:val="32"/>
          <w:szCs w:val="32"/>
        </w:rPr>
        <w:t>.</w:t>
      </w:r>
    </w:p>
    <w:p w:rsidR="002E64FE" w:rsidRPr="00C37A67" w:rsidRDefault="008552BD">
      <w:pPr>
        <w:numPr>
          <w:ilvl w:val="0"/>
          <w:numId w:val="1"/>
        </w:numPr>
        <w:rPr>
          <w:rFonts w:ascii="NTPreCursive" w:hAnsi="NTPreCursive"/>
          <w:sz w:val="32"/>
          <w:szCs w:val="32"/>
        </w:rPr>
      </w:pPr>
      <w:proofErr w:type="spellStart"/>
      <w:proofErr w:type="gramStart"/>
      <w:r w:rsidRPr="00C37A67">
        <w:rPr>
          <w:rFonts w:ascii="NTPreCursive" w:hAnsi="NTPreCursive"/>
          <w:sz w:val="32"/>
          <w:szCs w:val="32"/>
        </w:rPr>
        <w:t>Lets</w:t>
      </w:r>
      <w:proofErr w:type="spellEnd"/>
      <w:proofErr w:type="gramEnd"/>
      <w:r w:rsidRPr="00C37A67">
        <w:rPr>
          <w:rFonts w:ascii="NTPreCursive" w:hAnsi="NTPreCursive"/>
          <w:sz w:val="32"/>
          <w:szCs w:val="32"/>
        </w:rPr>
        <w:t xml:space="preserve"> jump in the puddle.</w:t>
      </w:r>
    </w:p>
    <w:p w:rsidR="002E64FE" w:rsidRPr="00C37A67" w:rsidRDefault="00571D91">
      <w:pPr>
        <w:numPr>
          <w:ilvl w:val="0"/>
          <w:numId w:val="1"/>
        </w:numPr>
        <w:rPr>
          <w:rFonts w:ascii="NTPreCursive" w:hAnsi="NTPreCursive"/>
          <w:sz w:val="32"/>
          <w:szCs w:val="32"/>
        </w:rPr>
      </w:pPr>
      <w:r w:rsidRPr="00C37A67">
        <w:rPr>
          <w:rFonts w:ascii="NTPreCursive" w:hAnsi="NTPreCursive"/>
          <w:sz w:val="32"/>
          <w:szCs w:val="32"/>
        </w:rPr>
        <w:t xml:space="preserve">It </w:t>
      </w:r>
      <w:proofErr w:type="spellStart"/>
      <w:r w:rsidRPr="00C37A67">
        <w:rPr>
          <w:rFonts w:ascii="NTPreCursive" w:hAnsi="NTPreCursive"/>
          <w:sz w:val="32"/>
          <w:szCs w:val="32"/>
        </w:rPr>
        <w:t>wasnt</w:t>
      </w:r>
      <w:proofErr w:type="spellEnd"/>
      <w:r w:rsidRPr="00C37A67">
        <w:rPr>
          <w:rFonts w:ascii="NTPreCursive" w:hAnsi="NTPreCursive"/>
          <w:sz w:val="32"/>
          <w:szCs w:val="32"/>
        </w:rPr>
        <w:t xml:space="preserve"> really spicy</w:t>
      </w:r>
      <w:r w:rsidR="00F670BF" w:rsidRPr="00C37A67">
        <w:rPr>
          <w:rFonts w:ascii="NTPreCursive" w:hAnsi="NTPreCursive"/>
          <w:sz w:val="32"/>
          <w:szCs w:val="32"/>
        </w:rPr>
        <w:t>.</w:t>
      </w:r>
    </w:p>
    <w:p w:rsidR="002E64FE" w:rsidRPr="00C37A67" w:rsidRDefault="00571D91">
      <w:pPr>
        <w:numPr>
          <w:ilvl w:val="0"/>
          <w:numId w:val="1"/>
        </w:numPr>
        <w:rPr>
          <w:rFonts w:ascii="NTPreCursive" w:hAnsi="NTPreCursive"/>
          <w:sz w:val="32"/>
          <w:szCs w:val="32"/>
        </w:rPr>
      </w:pPr>
      <w:r w:rsidRPr="00C37A67">
        <w:rPr>
          <w:rFonts w:ascii="NTPreCursive" w:hAnsi="NTPreCursive"/>
          <w:sz w:val="32"/>
          <w:szCs w:val="32"/>
        </w:rPr>
        <w:t xml:space="preserve">We </w:t>
      </w:r>
      <w:proofErr w:type="spellStart"/>
      <w:proofErr w:type="gramStart"/>
      <w:r w:rsidRPr="00C37A67">
        <w:rPr>
          <w:rFonts w:ascii="NTPreCursive" w:hAnsi="NTPreCursive"/>
          <w:sz w:val="32"/>
          <w:szCs w:val="32"/>
        </w:rPr>
        <w:t>cant</w:t>
      </w:r>
      <w:proofErr w:type="spellEnd"/>
      <w:proofErr w:type="gramEnd"/>
      <w:r w:rsidRPr="00C37A67">
        <w:rPr>
          <w:rFonts w:ascii="NTPreCursive" w:hAnsi="NTPreCursive"/>
          <w:sz w:val="32"/>
          <w:szCs w:val="32"/>
        </w:rPr>
        <w:t xml:space="preserve"> go there</w:t>
      </w:r>
      <w:r w:rsidR="00F670BF" w:rsidRPr="00C37A67">
        <w:rPr>
          <w:rFonts w:ascii="NTPreCursive" w:hAnsi="NTPreCursive"/>
          <w:sz w:val="32"/>
          <w:szCs w:val="32"/>
        </w:rPr>
        <w:t>.</w:t>
      </w:r>
    </w:p>
    <w:p w:rsidR="002E64FE" w:rsidRPr="00C37A67" w:rsidRDefault="00571D91">
      <w:pPr>
        <w:numPr>
          <w:ilvl w:val="0"/>
          <w:numId w:val="1"/>
        </w:numPr>
        <w:rPr>
          <w:rFonts w:ascii="NTPreCursive" w:hAnsi="NTPreCursive"/>
          <w:sz w:val="32"/>
          <w:szCs w:val="32"/>
        </w:rPr>
      </w:pPr>
      <w:r w:rsidRPr="00C37A67">
        <w:rPr>
          <w:rFonts w:ascii="NTPreCursive" w:hAnsi="NTPreCursive"/>
          <w:sz w:val="32"/>
          <w:szCs w:val="32"/>
        </w:rPr>
        <w:t xml:space="preserve">My </w:t>
      </w:r>
      <w:proofErr w:type="gramStart"/>
      <w:r w:rsidRPr="00C37A67">
        <w:rPr>
          <w:rFonts w:ascii="NTPreCursive" w:hAnsi="NTPreCursive"/>
          <w:sz w:val="32"/>
          <w:szCs w:val="32"/>
        </w:rPr>
        <w:t>cats</w:t>
      </w:r>
      <w:proofErr w:type="gramEnd"/>
      <w:r w:rsidRPr="00C37A67">
        <w:rPr>
          <w:rFonts w:ascii="NTPreCursive" w:hAnsi="NTPreCursive"/>
          <w:sz w:val="32"/>
          <w:szCs w:val="32"/>
        </w:rPr>
        <w:t xml:space="preserve"> fur is so soft</w:t>
      </w:r>
      <w:r w:rsidR="00961411" w:rsidRPr="00C37A67">
        <w:rPr>
          <w:rFonts w:ascii="NTPreCursive" w:hAnsi="NTPreCursive"/>
          <w:sz w:val="32"/>
          <w:szCs w:val="32"/>
        </w:rPr>
        <w:t>.</w:t>
      </w:r>
    </w:p>
    <w:p w:rsidR="002E64FE" w:rsidRPr="00C37A67" w:rsidRDefault="00571D91">
      <w:pPr>
        <w:numPr>
          <w:ilvl w:val="0"/>
          <w:numId w:val="1"/>
        </w:numPr>
        <w:rPr>
          <w:rFonts w:ascii="NTPreCursive" w:hAnsi="NTPreCursive"/>
          <w:sz w:val="32"/>
          <w:szCs w:val="32"/>
        </w:rPr>
      </w:pPr>
      <w:r w:rsidRPr="00C37A67">
        <w:rPr>
          <w:rFonts w:ascii="NTPreCursive" w:hAnsi="NTPreCursive"/>
          <w:sz w:val="32"/>
          <w:szCs w:val="32"/>
        </w:rPr>
        <w:t xml:space="preserve">They are good at football, </w:t>
      </w:r>
      <w:proofErr w:type="spellStart"/>
      <w:r w:rsidRPr="00C37A67">
        <w:rPr>
          <w:rFonts w:ascii="NTPreCursive" w:hAnsi="NTPreCursive"/>
          <w:sz w:val="32"/>
          <w:szCs w:val="32"/>
        </w:rPr>
        <w:t>arent</w:t>
      </w:r>
      <w:proofErr w:type="spellEnd"/>
      <w:r w:rsidRPr="00C37A67">
        <w:rPr>
          <w:rFonts w:ascii="NTPreCursive" w:hAnsi="NTPreCursive"/>
          <w:sz w:val="32"/>
          <w:szCs w:val="32"/>
        </w:rPr>
        <w:t xml:space="preserve"> they? </w:t>
      </w:r>
    </w:p>
    <w:p w:rsidR="002E64FE" w:rsidRPr="00C37A67" w:rsidRDefault="005C7790" w:rsidP="005C7790">
      <w:pPr>
        <w:ind w:left="360"/>
        <w:rPr>
          <w:rFonts w:ascii="NTPreCursive" w:hAnsi="NTPreCursive"/>
          <w:sz w:val="32"/>
          <w:szCs w:val="32"/>
        </w:rPr>
      </w:pPr>
      <w:r w:rsidRPr="00C37A67">
        <w:rPr>
          <w:rFonts w:ascii="NTPreCursive" w:hAnsi="NTPreCursive"/>
          <w:sz w:val="32"/>
          <w:szCs w:val="32"/>
        </w:rPr>
        <w:t xml:space="preserve">10. </w:t>
      </w:r>
      <w:proofErr w:type="spellStart"/>
      <w:r w:rsidR="00C37A67">
        <w:rPr>
          <w:rFonts w:ascii="NTPreCursive" w:hAnsi="NTPreCursive"/>
          <w:sz w:val="32"/>
          <w:szCs w:val="32"/>
        </w:rPr>
        <w:t>Id</w:t>
      </w:r>
      <w:proofErr w:type="spellEnd"/>
      <w:r w:rsidR="00C37A67">
        <w:rPr>
          <w:rFonts w:ascii="NTPreCursive" w:hAnsi="NTPreCursive"/>
          <w:sz w:val="32"/>
          <w:szCs w:val="32"/>
        </w:rPr>
        <w:t xml:space="preserve"> rather </w:t>
      </w:r>
      <w:proofErr w:type="gramStart"/>
      <w:r w:rsidR="00C37A67">
        <w:rPr>
          <w:rFonts w:ascii="NTPreCursive" w:hAnsi="NTPreCursive"/>
          <w:sz w:val="32"/>
          <w:szCs w:val="32"/>
        </w:rPr>
        <w:t>go</w:t>
      </w:r>
      <w:proofErr w:type="gramEnd"/>
      <w:r w:rsidR="00C37A67">
        <w:rPr>
          <w:rFonts w:ascii="NTPreCursive" w:hAnsi="NTPreCursive"/>
          <w:sz w:val="32"/>
          <w:szCs w:val="32"/>
        </w:rPr>
        <w:t xml:space="preserve"> to the park.</w:t>
      </w:r>
    </w:p>
    <w:p w:rsidR="005C7790" w:rsidRDefault="005C7790">
      <w:pPr>
        <w:rPr>
          <w:sz w:val="48"/>
          <w:szCs w:val="48"/>
        </w:rPr>
      </w:pPr>
    </w:p>
    <w:p w:rsidR="00571D91" w:rsidRDefault="00571D91" w:rsidP="00571D91">
      <w:r>
        <w:t>Task 4</w:t>
      </w:r>
    </w:p>
    <w:p w:rsidR="00571D91" w:rsidRDefault="00571D91" w:rsidP="00571D91"/>
    <w:p w:rsidR="00571D91" w:rsidRDefault="00571D91" w:rsidP="00571D91">
      <w:pPr>
        <w:rPr>
          <w:noProof/>
        </w:rPr>
      </w:pPr>
      <w:r>
        <w:rPr>
          <w:noProof/>
        </w:rPr>
        <w:drawing>
          <wp:inline distT="0" distB="0" distL="0" distR="0" wp14:anchorId="0C58200C" wp14:editId="3A88DEF8">
            <wp:extent cx="5733415" cy="5441231"/>
            <wp:effectExtent l="0" t="0" r="63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D487BD8" wp14:editId="3F463280">
            <wp:extent cx="5651500" cy="2093161"/>
            <wp:effectExtent l="0" t="0" r="635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0931" cy="2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>
      <w:pPr>
        <w:rPr>
          <w:noProof/>
        </w:rPr>
      </w:pPr>
      <w:r w:rsidRPr="00571D9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98F1850" wp14:editId="545601CF">
            <wp:extent cx="5733415" cy="5455932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5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571D91" w:rsidP="00571D91">
      <w:r>
        <w:rPr>
          <w:noProof/>
        </w:rPr>
        <w:drawing>
          <wp:inline distT="0" distB="0" distL="0" distR="0" wp14:anchorId="4D1C521E" wp14:editId="24D6A3A3">
            <wp:extent cx="5733415" cy="20789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7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571D91" w:rsidP="00571D91"/>
    <w:p w:rsidR="00571D91" w:rsidRDefault="00571D91" w:rsidP="00571D91"/>
    <w:p w:rsidR="00571D91" w:rsidRDefault="00571D91" w:rsidP="00571D91"/>
    <w:p w:rsidR="00571D91" w:rsidRDefault="00571D91" w:rsidP="00571D91"/>
    <w:p w:rsidR="00571D91" w:rsidRDefault="00571D91" w:rsidP="00571D91">
      <w:r>
        <w:lastRenderedPageBreak/>
        <w:t>Task 5:</w:t>
      </w:r>
    </w:p>
    <w:p w:rsidR="00571D91" w:rsidRDefault="00571D91" w:rsidP="00571D91"/>
    <w:p w:rsidR="00571D91" w:rsidRDefault="00571D91" w:rsidP="00571D91">
      <w:pPr>
        <w:jc w:val="center"/>
      </w:pPr>
      <w:r>
        <w:rPr>
          <w:noProof/>
        </w:rPr>
        <w:drawing>
          <wp:inline distT="0" distB="0" distL="0" distR="0" wp14:anchorId="4ACAAACB" wp14:editId="1539517A">
            <wp:extent cx="4114800" cy="95281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95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>
      <w:r>
        <w:rPr>
          <w:noProof/>
        </w:rPr>
        <w:drawing>
          <wp:inline distT="0" distB="0" distL="0" distR="0" wp14:anchorId="3D46E925" wp14:editId="6057B859">
            <wp:extent cx="6078498" cy="4749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4497" cy="474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571D91" w:rsidP="00571D91"/>
    <w:p w:rsidR="00571D91" w:rsidRDefault="00571D91" w:rsidP="00571D91"/>
    <w:p w:rsidR="00C37A67" w:rsidRDefault="00571D91" w:rsidP="00C37A67">
      <w:pPr>
        <w:jc w:val="center"/>
      </w:pPr>
      <w:r>
        <w:rPr>
          <w:noProof/>
        </w:rPr>
        <w:drawing>
          <wp:inline distT="0" distB="0" distL="0" distR="0" wp14:anchorId="46035EFD" wp14:editId="0A5FE40F">
            <wp:extent cx="4572000" cy="2168769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6437" cy="21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C37A67" w:rsidP="00BC0F9C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Maths</w:t>
      </w:r>
    </w:p>
    <w:p w:rsidR="00BC0F9C" w:rsidRDefault="00BC0F9C" w:rsidP="00BC0F9C">
      <w:r>
        <w:t>Task 1:</w:t>
      </w:r>
    </w:p>
    <w:p w:rsidR="00571D91" w:rsidRDefault="00BC0F9C" w:rsidP="00571D91">
      <w:r>
        <w:rPr>
          <w:noProof/>
        </w:rPr>
        <w:drawing>
          <wp:inline distT="0" distB="0" distL="0" distR="0" wp14:anchorId="442C1D6C" wp14:editId="505EC972">
            <wp:extent cx="5740399" cy="901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9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BC0F9C" w:rsidP="00571D91">
      <w:r>
        <w:rPr>
          <w:noProof/>
        </w:rPr>
        <w:drawing>
          <wp:inline distT="0" distB="0" distL="0" distR="0" wp14:anchorId="72A4ABE2" wp14:editId="17B3EC82">
            <wp:extent cx="5733415" cy="7038747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0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BC0F9C" w:rsidRDefault="00BC0F9C" w:rsidP="00571D91">
      <w:r>
        <w:lastRenderedPageBreak/>
        <w:t>Task 2:</w:t>
      </w:r>
    </w:p>
    <w:p w:rsidR="00BC0F9C" w:rsidRDefault="00BC0F9C" w:rsidP="00BC0F9C">
      <w:pPr>
        <w:jc w:val="center"/>
      </w:pPr>
      <w:r>
        <w:rPr>
          <w:noProof/>
        </w:rPr>
        <w:drawing>
          <wp:inline distT="0" distB="0" distL="0" distR="0" wp14:anchorId="777495C0" wp14:editId="33A49648">
            <wp:extent cx="4810125" cy="3429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9C" w:rsidRDefault="00BC0F9C" w:rsidP="00571D91">
      <w:r>
        <w:rPr>
          <w:noProof/>
        </w:rPr>
        <w:drawing>
          <wp:inline distT="0" distB="0" distL="0" distR="0" wp14:anchorId="09F17D0B" wp14:editId="678FE44A">
            <wp:extent cx="5733415" cy="1983419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BC0F9C" w:rsidP="00571D91">
      <w:r>
        <w:rPr>
          <w:noProof/>
        </w:rPr>
        <w:drawing>
          <wp:inline distT="0" distB="0" distL="0" distR="0" wp14:anchorId="0722B96F" wp14:editId="05FE1485">
            <wp:extent cx="5733415" cy="1947278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4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BC0F9C" w:rsidP="00571D91">
      <w:r>
        <w:rPr>
          <w:noProof/>
        </w:rPr>
        <w:drawing>
          <wp:inline distT="0" distB="0" distL="0" distR="0" wp14:anchorId="095A9A80" wp14:editId="64ED7CC8">
            <wp:extent cx="5733415" cy="2002407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0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BC0F9C" w:rsidP="00571D91">
      <w:r>
        <w:rPr>
          <w:noProof/>
        </w:rPr>
        <w:drawing>
          <wp:inline distT="0" distB="0" distL="0" distR="0" wp14:anchorId="39D4C596" wp14:editId="7CC6E81E">
            <wp:extent cx="5733415" cy="1960754"/>
            <wp:effectExtent l="0" t="0" r="635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6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0126EA" w:rsidP="00571D91">
      <w:r>
        <w:lastRenderedPageBreak/>
        <w:t xml:space="preserve">Task 3:                             </w:t>
      </w:r>
      <w:r w:rsidRPr="000126EA">
        <w:rPr>
          <w:b/>
        </w:rPr>
        <w:t>Read and colour the fractions.</w:t>
      </w:r>
    </w:p>
    <w:p w:rsidR="00571D91" w:rsidRDefault="00571D91" w:rsidP="000126EA"/>
    <w:p w:rsidR="000126EA" w:rsidRDefault="000126EA" w:rsidP="00571D91">
      <w:pPr>
        <w:rPr>
          <w:noProof/>
        </w:rPr>
      </w:pPr>
      <w:r>
        <w:rPr>
          <w:noProof/>
        </w:rPr>
        <w:drawing>
          <wp:inline distT="0" distB="0" distL="0" distR="0" wp14:anchorId="0C694CA0" wp14:editId="3EAD4687">
            <wp:extent cx="5233223" cy="6146800"/>
            <wp:effectExtent l="0" t="0" r="5715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811" cy="615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6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434D7C" wp14:editId="3A004126">
            <wp:extent cx="5245100" cy="219649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17" cy="21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DD" w:rsidRDefault="000126EA" w:rsidP="00571D91">
      <w:pPr>
        <w:rPr>
          <w:noProof/>
        </w:rPr>
      </w:pPr>
      <w:r>
        <w:rPr>
          <w:noProof/>
        </w:rPr>
        <w:lastRenderedPageBreak/>
        <w:t>Task 4:</w:t>
      </w:r>
    </w:p>
    <w:p w:rsidR="000126EA" w:rsidRDefault="00C92ADD" w:rsidP="00C92ADD">
      <w:pPr>
        <w:jc w:val="center"/>
      </w:pPr>
      <w:r>
        <w:rPr>
          <w:noProof/>
        </w:rPr>
        <w:drawing>
          <wp:inline distT="0" distB="0" distL="0" distR="0" wp14:anchorId="2F00AA79" wp14:editId="44FEC319">
            <wp:extent cx="4076700" cy="848979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4032" cy="84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571D91" w:rsidP="00571D91"/>
    <w:p w:rsidR="00571D91" w:rsidRDefault="00C92ADD" w:rsidP="00571D91">
      <w:r>
        <w:rPr>
          <w:noProof/>
        </w:rPr>
        <w:drawing>
          <wp:inline distT="0" distB="0" distL="0" distR="0" wp14:anchorId="4851FF70" wp14:editId="6D0B8D24">
            <wp:extent cx="5733415" cy="4917506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9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ADD" w:rsidRDefault="00C92ADD" w:rsidP="00571D91"/>
    <w:p w:rsidR="00571D91" w:rsidRDefault="00571D91" w:rsidP="00571D91"/>
    <w:p w:rsidR="00571D91" w:rsidRDefault="00C92ADD" w:rsidP="00571D91">
      <w:r>
        <w:rPr>
          <w:noProof/>
        </w:rPr>
        <w:drawing>
          <wp:inline distT="0" distB="0" distL="0" distR="0" wp14:anchorId="0158B469" wp14:editId="00CFBBB0">
            <wp:extent cx="5733415" cy="1976681"/>
            <wp:effectExtent l="0" t="0" r="635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7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07" w:rsidRDefault="002B41A7" w:rsidP="00571D91">
      <w:r>
        <w:lastRenderedPageBreak/>
        <w:t>Task 5:</w:t>
      </w:r>
      <w:r w:rsidR="00842CCE">
        <w:t xml:space="preserve">   </w:t>
      </w:r>
    </w:p>
    <w:p w:rsidR="00571D91" w:rsidRDefault="00F43907" w:rsidP="00842CCE">
      <w:pPr>
        <w:jc w:val="center"/>
      </w:pPr>
      <w:r>
        <w:rPr>
          <w:noProof/>
        </w:rPr>
        <w:drawing>
          <wp:inline distT="0" distB="0" distL="0" distR="0" wp14:anchorId="2E0A2E67" wp14:editId="57A2EF4C">
            <wp:extent cx="3581400" cy="22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35724" cy="2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CE" w:rsidRDefault="00842CCE" w:rsidP="00842CCE">
      <w:pPr>
        <w:jc w:val="center"/>
      </w:pPr>
    </w:p>
    <w:p w:rsidR="00571D91" w:rsidRDefault="00F43907" w:rsidP="00571D91">
      <w:r>
        <w:rPr>
          <w:noProof/>
        </w:rPr>
        <w:drawing>
          <wp:inline distT="0" distB="0" distL="0" distR="0" wp14:anchorId="3C437C66" wp14:editId="479768E6">
            <wp:extent cx="5733415" cy="53475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3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842CCE" w:rsidRDefault="00F43907" w:rsidP="00571D91">
      <w:pPr>
        <w:rPr>
          <w:noProof/>
        </w:rPr>
      </w:pPr>
      <w:r>
        <w:rPr>
          <w:noProof/>
        </w:rPr>
        <w:drawing>
          <wp:inline distT="0" distB="0" distL="0" distR="0" wp14:anchorId="40F9C98F" wp14:editId="6EAA55B6">
            <wp:extent cx="5600700" cy="3517899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5523" cy="35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CCE" w:rsidRPr="00842CCE">
        <w:rPr>
          <w:noProof/>
        </w:rPr>
        <w:t xml:space="preserve"> </w:t>
      </w:r>
      <w:r w:rsidR="00842CCE">
        <w:rPr>
          <w:noProof/>
        </w:rPr>
        <w:t xml:space="preserve">     </w:t>
      </w:r>
    </w:p>
    <w:p w:rsidR="00842CCE" w:rsidRDefault="00842CCE" w:rsidP="00571D91">
      <w:pPr>
        <w:rPr>
          <w:noProof/>
        </w:rPr>
      </w:pPr>
    </w:p>
    <w:p w:rsidR="00F43907" w:rsidRDefault="00842CCE" w:rsidP="00571D91">
      <w:r>
        <w:rPr>
          <w:noProof/>
        </w:rPr>
        <w:drawing>
          <wp:inline distT="0" distB="0" distL="0" distR="0" wp14:anchorId="5D8D169B" wp14:editId="08A91CA4">
            <wp:extent cx="5384800" cy="3683000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7243" cy="367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07" w:rsidRPr="00F43907" w:rsidRDefault="00F43907" w:rsidP="00571D91">
      <w:pPr>
        <w:rPr>
          <w:b/>
          <w:color w:val="FF0000"/>
        </w:rPr>
      </w:pPr>
      <w:r w:rsidRPr="00F43907">
        <w:rPr>
          <w:b/>
          <w:color w:val="FF0000"/>
        </w:rPr>
        <w:lastRenderedPageBreak/>
        <w:t>Challenge time!</w:t>
      </w: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  <w:r>
        <w:rPr>
          <w:noProof/>
        </w:rPr>
        <w:drawing>
          <wp:inline distT="0" distB="0" distL="0" distR="0" wp14:anchorId="447ED15B" wp14:editId="3954AB62">
            <wp:extent cx="5591175" cy="2667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</w:p>
    <w:p w:rsidR="00F43907" w:rsidRDefault="00F43907" w:rsidP="00571D91">
      <w:pPr>
        <w:rPr>
          <w:b/>
        </w:rPr>
      </w:pPr>
    </w:p>
    <w:p w:rsidR="00F43907" w:rsidRPr="00F43907" w:rsidRDefault="00F43907" w:rsidP="00571D91">
      <w:pPr>
        <w:rPr>
          <w:b/>
        </w:rPr>
      </w:pPr>
    </w:p>
    <w:p w:rsidR="00571D91" w:rsidRDefault="00F43907" w:rsidP="00571D91">
      <w:r>
        <w:rPr>
          <w:noProof/>
        </w:rPr>
        <w:drawing>
          <wp:inline distT="0" distB="0" distL="0" distR="0" wp14:anchorId="3CC4F896" wp14:editId="5C8248F1">
            <wp:extent cx="5733415" cy="4118136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1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91" w:rsidRDefault="00571D91" w:rsidP="00571D91"/>
    <w:p w:rsidR="00571D91" w:rsidRDefault="00571D91" w:rsidP="00571D91"/>
    <w:p w:rsidR="00571D91" w:rsidRDefault="00571D91" w:rsidP="00571D91"/>
    <w:p w:rsidR="00FF1A98" w:rsidRDefault="00FF1A98"/>
    <w:p w:rsidR="00A34BA9" w:rsidRDefault="00A34BA9"/>
    <w:p w:rsidR="00A34BA9" w:rsidRPr="00097778" w:rsidRDefault="005C7790" w:rsidP="00A34BA9">
      <w:pPr>
        <w:jc w:val="center"/>
      </w:pPr>
      <w:r w:rsidRPr="005C7790">
        <w:rPr>
          <w:noProof/>
        </w:rPr>
        <w:t xml:space="preserve"> </w:t>
      </w:r>
      <w:r w:rsidR="00A34BA9" w:rsidRPr="00AB3CA9">
        <w:rPr>
          <w:sz w:val="32"/>
          <w:szCs w:val="32"/>
          <w:u w:val="single"/>
        </w:rPr>
        <w:t>PE</w:t>
      </w:r>
      <w:r w:rsidR="00A34BA9">
        <w:rPr>
          <w:sz w:val="32"/>
          <w:szCs w:val="32"/>
          <w:u w:val="single"/>
        </w:rPr>
        <w:t xml:space="preserve">            </w:t>
      </w:r>
    </w:p>
    <w:p w:rsidR="00A34BA9" w:rsidRDefault="00A34BA9" w:rsidP="00A34BA9">
      <w:r>
        <w:t>Practise yoga.</w:t>
      </w:r>
    </w:p>
    <w:p w:rsidR="00CB5369" w:rsidRDefault="00A34BA9">
      <w:pPr>
        <w:rPr>
          <w:noProof/>
        </w:rPr>
      </w:pPr>
      <w:hyperlink r:id="rId34" w:history="1">
        <w:r>
          <w:rPr>
            <w:rStyle w:val="Hyperlink"/>
          </w:rPr>
          <w:t>https://www.youtube.com/watch?v=xhWDiQRrC1Y</w:t>
        </w:r>
      </w:hyperlink>
      <w:r>
        <w:rPr>
          <w:rStyle w:val="Hyperlink"/>
        </w:rPr>
        <w:t xml:space="preserve">                        </w:t>
      </w:r>
      <w:r>
        <w:rPr>
          <w:noProof/>
        </w:rPr>
        <w:drawing>
          <wp:inline distT="0" distB="0" distL="0" distR="0" wp14:anchorId="3DCD856C" wp14:editId="108453DC">
            <wp:extent cx="541324" cy="541324"/>
            <wp:effectExtent l="0" t="0" r="0" b="0"/>
            <wp:docPr id="69" name="Picture 69" descr="Cosmic Kids Yog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mic Kids Yoga - YouTub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3" cy="5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</w:rPr>
        <w:t xml:space="preserve">          </w:t>
      </w:r>
    </w:p>
    <w:p w:rsidR="00097778" w:rsidRDefault="00097778" w:rsidP="00097778"/>
    <w:p w:rsidR="00842CCE" w:rsidRPr="00282552" w:rsidRDefault="00842CCE" w:rsidP="00842CCE">
      <w:pPr>
        <w:jc w:val="center"/>
        <w:rPr>
          <w:b/>
          <w:u w:val="single"/>
        </w:rPr>
      </w:pPr>
      <w:r>
        <w:rPr>
          <w:b/>
          <w:u w:val="single"/>
        </w:rPr>
        <w:t>Science</w:t>
      </w:r>
    </w:p>
    <w:p w:rsidR="00842CCE" w:rsidRDefault="00842CCE" w:rsidP="00097778"/>
    <w:p w:rsidR="00842CCE" w:rsidRDefault="00842CCE" w:rsidP="00097778">
      <w:r>
        <w:rPr>
          <w:noProof/>
        </w:rPr>
        <w:drawing>
          <wp:inline distT="0" distB="0" distL="0" distR="0" wp14:anchorId="33395841" wp14:editId="1A0597A0">
            <wp:extent cx="5733415" cy="1042550"/>
            <wp:effectExtent l="0" t="0" r="635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4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CE" w:rsidRDefault="00842CCE" w:rsidP="00097778"/>
    <w:p w:rsidR="00842CCE" w:rsidRDefault="00842CCE" w:rsidP="00097778"/>
    <w:p w:rsidR="00842CCE" w:rsidRDefault="00842CCE" w:rsidP="00097778">
      <w:r>
        <w:rPr>
          <w:noProof/>
        </w:rPr>
        <w:drawing>
          <wp:inline distT="0" distB="0" distL="0" distR="0" wp14:anchorId="676E5158" wp14:editId="692AC04E">
            <wp:extent cx="5337028" cy="67437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1129" cy="674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CE" w:rsidRDefault="0098147E" w:rsidP="00842CC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Geography – Local knowledge</w:t>
      </w:r>
    </w:p>
    <w:p w:rsidR="0098147E" w:rsidRDefault="0098147E" w:rsidP="00842CCE">
      <w:pPr>
        <w:jc w:val="center"/>
        <w:rPr>
          <w:b/>
        </w:rPr>
      </w:pPr>
    </w:p>
    <w:p w:rsidR="0098147E" w:rsidRPr="0098147E" w:rsidRDefault="0098147E" w:rsidP="00842CCE">
      <w:pPr>
        <w:jc w:val="center"/>
        <w:rPr>
          <w:b/>
          <w:sz w:val="28"/>
          <w:szCs w:val="28"/>
        </w:rPr>
      </w:pPr>
      <w:r w:rsidRPr="0098147E">
        <w:rPr>
          <w:b/>
          <w:sz w:val="28"/>
          <w:szCs w:val="28"/>
        </w:rPr>
        <w:t>London Word Search</w:t>
      </w:r>
    </w:p>
    <w:p w:rsidR="00842CCE" w:rsidRDefault="00842CCE" w:rsidP="0098147E">
      <w:pPr>
        <w:rPr>
          <w:b/>
          <w:u w:val="single"/>
        </w:rPr>
      </w:pPr>
    </w:p>
    <w:p w:rsidR="00842CCE" w:rsidRPr="00282552" w:rsidRDefault="00842CCE" w:rsidP="0098147E">
      <w:pPr>
        <w:rPr>
          <w:b/>
          <w:u w:val="single"/>
        </w:rPr>
      </w:pPr>
    </w:p>
    <w:p w:rsidR="00842CCE" w:rsidRDefault="00842CCE" w:rsidP="00842CCE">
      <w:pPr>
        <w:jc w:val="center"/>
      </w:pPr>
      <w:r>
        <w:rPr>
          <w:noProof/>
        </w:rPr>
        <w:drawing>
          <wp:inline distT="0" distB="0" distL="0" distR="0" wp14:anchorId="02539B92" wp14:editId="5C83ED41">
            <wp:extent cx="2133600" cy="666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CE" w:rsidRDefault="00842CCE" w:rsidP="00097778"/>
    <w:p w:rsidR="00A34BA9" w:rsidRDefault="00842CCE" w:rsidP="00A34BA9">
      <w:r>
        <w:rPr>
          <w:noProof/>
        </w:rPr>
        <w:drawing>
          <wp:inline distT="0" distB="0" distL="0" distR="0" wp14:anchorId="157684EB" wp14:editId="6F9C07F0">
            <wp:extent cx="5733415" cy="6947478"/>
            <wp:effectExtent l="0" t="0" r="635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94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CE" w:rsidRDefault="00A34BA9" w:rsidP="00A34BA9">
      <w:pPr>
        <w:jc w:val="center"/>
      </w:pPr>
      <w:r>
        <w:rPr>
          <w:b/>
          <w:u w:val="single"/>
        </w:rPr>
        <w:lastRenderedPageBreak/>
        <w:t>Art</w:t>
      </w:r>
    </w:p>
    <w:p w:rsidR="00842CCE" w:rsidRDefault="00842CCE" w:rsidP="00097778"/>
    <w:p w:rsidR="00842CCE" w:rsidRDefault="00A34BA9" w:rsidP="00A34BA9">
      <w:pPr>
        <w:jc w:val="center"/>
      </w:pPr>
      <w:r>
        <w:rPr>
          <w:noProof/>
        </w:rPr>
        <w:drawing>
          <wp:inline distT="0" distB="0" distL="0" distR="0" wp14:anchorId="7CDDFC1D" wp14:editId="76AEA374">
            <wp:extent cx="2642461" cy="419100"/>
            <wp:effectExtent l="0" t="0" r="571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A9" w:rsidRDefault="00A34BA9" w:rsidP="00A34BA9">
      <w:pPr>
        <w:jc w:val="center"/>
      </w:pPr>
    </w:p>
    <w:p w:rsidR="00A34BA9" w:rsidRDefault="00A34BA9" w:rsidP="00A34BA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3DBBAA" wp14:editId="563C6C86">
            <wp:extent cx="6045200" cy="2019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62012" cy="202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A9" w:rsidRDefault="00A34BA9" w:rsidP="00A34BA9">
      <w:pPr>
        <w:jc w:val="center"/>
        <w:rPr>
          <w:noProof/>
        </w:rPr>
      </w:pPr>
    </w:p>
    <w:p w:rsidR="00AB3CA9" w:rsidRDefault="00A34BA9" w:rsidP="004478BC">
      <w:pPr>
        <w:jc w:val="center"/>
      </w:pPr>
      <w:r w:rsidRPr="00A34BA9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19324AC9" wp14:editId="396BCAD3">
            <wp:extent cx="5924280" cy="4962219"/>
            <wp:effectExtent l="0" t="0" r="63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5199" cy="49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3CA9" w:rsidRDefault="00AB3CA9"/>
    <w:p w:rsidR="006F05FE" w:rsidRPr="004478BC" w:rsidRDefault="006F05FE" w:rsidP="006F05FE">
      <w:pPr>
        <w:rPr>
          <w:rFonts w:ascii="NTPreCursive" w:hAnsi="NTPreCursive"/>
          <w:sz w:val="32"/>
          <w:szCs w:val="32"/>
        </w:rPr>
      </w:pPr>
    </w:p>
    <w:sectPr w:rsidR="006F05FE" w:rsidRPr="004478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BA9" w:rsidRDefault="00A34BA9" w:rsidP="006F05FE">
      <w:pPr>
        <w:spacing w:line="240" w:lineRule="auto"/>
      </w:pPr>
      <w:r>
        <w:separator/>
      </w:r>
    </w:p>
  </w:endnote>
  <w:endnote w:type="continuationSeparator" w:id="0">
    <w:p w:rsidR="00A34BA9" w:rsidRDefault="00A34BA9" w:rsidP="006F0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BA9" w:rsidRDefault="00A34BA9" w:rsidP="006F05FE">
      <w:pPr>
        <w:spacing w:line="240" w:lineRule="auto"/>
      </w:pPr>
      <w:r>
        <w:separator/>
      </w:r>
    </w:p>
  </w:footnote>
  <w:footnote w:type="continuationSeparator" w:id="0">
    <w:p w:rsidR="00A34BA9" w:rsidRDefault="00A34BA9" w:rsidP="006F05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96166"/>
    <w:multiLevelType w:val="multilevel"/>
    <w:tmpl w:val="925C4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E64FE"/>
    <w:rsid w:val="000126EA"/>
    <w:rsid w:val="00097778"/>
    <w:rsid w:val="000C2463"/>
    <w:rsid w:val="001648F4"/>
    <w:rsid w:val="00265729"/>
    <w:rsid w:val="00282552"/>
    <w:rsid w:val="002B41A7"/>
    <w:rsid w:val="002E64FE"/>
    <w:rsid w:val="002F0C9A"/>
    <w:rsid w:val="004478BC"/>
    <w:rsid w:val="004D14D5"/>
    <w:rsid w:val="005140FA"/>
    <w:rsid w:val="00571D91"/>
    <w:rsid w:val="005C766C"/>
    <w:rsid w:val="005C7790"/>
    <w:rsid w:val="00661BA6"/>
    <w:rsid w:val="006F05FE"/>
    <w:rsid w:val="00766DBD"/>
    <w:rsid w:val="0083285F"/>
    <w:rsid w:val="00842CCE"/>
    <w:rsid w:val="008552BD"/>
    <w:rsid w:val="00961411"/>
    <w:rsid w:val="0098147E"/>
    <w:rsid w:val="00A34BA9"/>
    <w:rsid w:val="00AB3CA9"/>
    <w:rsid w:val="00BC0F9C"/>
    <w:rsid w:val="00BC419B"/>
    <w:rsid w:val="00C142C8"/>
    <w:rsid w:val="00C37A67"/>
    <w:rsid w:val="00C92ADD"/>
    <w:rsid w:val="00CB5369"/>
    <w:rsid w:val="00D17522"/>
    <w:rsid w:val="00DD2B1D"/>
    <w:rsid w:val="00DE679D"/>
    <w:rsid w:val="00E41B1D"/>
    <w:rsid w:val="00E5740E"/>
    <w:rsid w:val="00EE3493"/>
    <w:rsid w:val="00F11B20"/>
    <w:rsid w:val="00F43907"/>
    <w:rsid w:val="00F670BF"/>
    <w:rsid w:val="00F816FF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5740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05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5FE"/>
  </w:style>
  <w:style w:type="paragraph" w:styleId="Footer">
    <w:name w:val="footer"/>
    <w:basedOn w:val="Normal"/>
    <w:link w:val="FooterChar"/>
    <w:uiPriority w:val="99"/>
    <w:unhideWhenUsed/>
    <w:rsid w:val="006F05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5FE"/>
  </w:style>
  <w:style w:type="paragraph" w:styleId="ListParagraph">
    <w:name w:val="List Paragraph"/>
    <w:basedOn w:val="Normal"/>
    <w:uiPriority w:val="34"/>
    <w:qFormat/>
    <w:rsid w:val="005C77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5740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05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5FE"/>
  </w:style>
  <w:style w:type="paragraph" w:styleId="Footer">
    <w:name w:val="footer"/>
    <w:basedOn w:val="Normal"/>
    <w:link w:val="FooterChar"/>
    <w:uiPriority w:val="99"/>
    <w:unhideWhenUsed/>
    <w:rsid w:val="006F05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5FE"/>
  </w:style>
  <w:style w:type="paragraph" w:styleId="ListParagraph">
    <w:name w:val="List Paragraph"/>
    <w:basedOn w:val="Normal"/>
    <w:uiPriority w:val="34"/>
    <w:qFormat/>
    <w:rsid w:val="005C7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xhWDiQRrC1Y" TargetMode="External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548A4C26</Template>
  <TotalTime>57</TotalTime>
  <Pages>14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Gulczewska</dc:creator>
  <cp:lastModifiedBy>Iwona Gulczewska</cp:lastModifiedBy>
  <cp:revision>7</cp:revision>
  <dcterms:created xsi:type="dcterms:W3CDTF">2020-07-14T09:15:00Z</dcterms:created>
  <dcterms:modified xsi:type="dcterms:W3CDTF">2020-07-14T10:12:00Z</dcterms:modified>
</cp:coreProperties>
</file>