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2C1A41" w14:textId="74472F86" w:rsidR="00AD6559" w:rsidRDefault="000E6DE0">
      <w:pPr>
        <w:rPr>
          <w:b/>
          <w:bCs/>
          <w:u w:val="single"/>
        </w:rPr>
      </w:pPr>
      <w:bookmarkStart w:id="0" w:name="_GoBack"/>
      <w:bookmarkEnd w:id="0"/>
      <w:r w:rsidRPr="000E6DE0">
        <w:rPr>
          <w:b/>
          <w:bCs/>
          <w:u w:val="single"/>
        </w:rPr>
        <w:t>Week 1:</w:t>
      </w:r>
      <w:r w:rsidR="0098191E">
        <w:rPr>
          <w:b/>
          <w:bCs/>
          <w:u w:val="single"/>
        </w:rPr>
        <w:t xml:space="preserve"> Science &amp; Geography</w:t>
      </w:r>
    </w:p>
    <w:p w14:paraId="7D2CD749" w14:textId="28351785" w:rsidR="000E6DE0" w:rsidRDefault="0098191E">
      <w:pPr>
        <w:rPr>
          <w:b/>
          <w:bCs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39296" behindDoc="1" locked="0" layoutInCell="1" allowOverlap="1" wp14:anchorId="244B46AA" wp14:editId="62F83C07">
            <wp:simplePos x="0" y="0"/>
            <wp:positionH relativeFrom="column">
              <wp:posOffset>-275299</wp:posOffset>
            </wp:positionH>
            <wp:positionV relativeFrom="paragraph">
              <wp:posOffset>341339</wp:posOffset>
            </wp:positionV>
            <wp:extent cx="7031990" cy="9226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990" cy="922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>
          <w:rPr>
            <w:rStyle w:val="Hyperlink"/>
          </w:rPr>
          <w:t>https://www.bbc.co.uk/bitesize/topics/zbssgk7</w:t>
        </w:r>
      </w:hyperlink>
    </w:p>
    <w:p w14:paraId="7F22217B" w14:textId="2CFF008F" w:rsidR="0098191E" w:rsidRDefault="0098191E">
      <w:pPr>
        <w:rPr>
          <w:b/>
          <w:bCs/>
          <w:u w:val="single"/>
        </w:rPr>
      </w:pPr>
    </w:p>
    <w:p w14:paraId="0B2F88BE" w14:textId="1B609EEA" w:rsidR="0098191E" w:rsidRDefault="0098191E">
      <w:pPr>
        <w:rPr>
          <w:b/>
          <w:bCs/>
          <w:u w:val="single"/>
        </w:rPr>
      </w:pPr>
    </w:p>
    <w:p w14:paraId="701FA419" w14:textId="08E73A43" w:rsidR="0098191E" w:rsidRDefault="0098191E">
      <w:pPr>
        <w:rPr>
          <w:b/>
          <w:bCs/>
          <w:u w:val="single"/>
        </w:rPr>
      </w:pPr>
    </w:p>
    <w:p w14:paraId="29B2D476" w14:textId="40271C40" w:rsidR="0098191E" w:rsidRDefault="0098191E">
      <w:pPr>
        <w:rPr>
          <w:b/>
          <w:bCs/>
          <w:u w:val="single"/>
        </w:rPr>
      </w:pPr>
    </w:p>
    <w:p w14:paraId="6DA3AA31" w14:textId="3AC4FF41" w:rsidR="0098191E" w:rsidRDefault="0098191E">
      <w:pPr>
        <w:rPr>
          <w:b/>
          <w:bCs/>
          <w:u w:val="single"/>
        </w:rPr>
      </w:pPr>
    </w:p>
    <w:p w14:paraId="3281385B" w14:textId="225BC970" w:rsidR="0098191E" w:rsidRDefault="0098191E">
      <w:pPr>
        <w:rPr>
          <w:b/>
          <w:bCs/>
          <w:u w:val="single"/>
        </w:rPr>
      </w:pPr>
    </w:p>
    <w:p w14:paraId="364B8104" w14:textId="09A13A31" w:rsidR="0098191E" w:rsidRDefault="0098191E">
      <w:pPr>
        <w:rPr>
          <w:b/>
          <w:bCs/>
          <w:u w:val="single"/>
        </w:rPr>
      </w:pPr>
    </w:p>
    <w:p w14:paraId="09422513" w14:textId="2B38EDD2" w:rsidR="0098191E" w:rsidRDefault="0098191E">
      <w:pPr>
        <w:rPr>
          <w:b/>
          <w:bCs/>
          <w:u w:val="single"/>
        </w:rPr>
      </w:pPr>
    </w:p>
    <w:p w14:paraId="71EEF93F" w14:textId="71324033" w:rsidR="0098191E" w:rsidRDefault="0098191E">
      <w:pPr>
        <w:rPr>
          <w:b/>
          <w:bCs/>
          <w:u w:val="single"/>
        </w:rPr>
      </w:pPr>
    </w:p>
    <w:p w14:paraId="6ECD4509" w14:textId="082FAFC3" w:rsidR="0098191E" w:rsidRDefault="0098191E">
      <w:pPr>
        <w:rPr>
          <w:b/>
          <w:bCs/>
          <w:u w:val="single"/>
        </w:rPr>
      </w:pPr>
    </w:p>
    <w:p w14:paraId="15658431" w14:textId="4C5D48E2" w:rsidR="0098191E" w:rsidRDefault="0098191E">
      <w:pPr>
        <w:rPr>
          <w:b/>
          <w:bCs/>
          <w:u w:val="single"/>
        </w:rPr>
      </w:pPr>
    </w:p>
    <w:p w14:paraId="27522B25" w14:textId="164E0170" w:rsidR="0098191E" w:rsidRDefault="0098191E">
      <w:pPr>
        <w:rPr>
          <w:b/>
          <w:bCs/>
          <w:u w:val="single"/>
        </w:rPr>
      </w:pPr>
    </w:p>
    <w:p w14:paraId="4999D4BE" w14:textId="17E47F3E" w:rsidR="0098191E" w:rsidRDefault="0098191E">
      <w:pPr>
        <w:rPr>
          <w:b/>
          <w:bCs/>
          <w:u w:val="single"/>
        </w:rPr>
      </w:pPr>
    </w:p>
    <w:p w14:paraId="230FA94E" w14:textId="2ADECD75" w:rsidR="0098191E" w:rsidRDefault="0098191E">
      <w:pPr>
        <w:rPr>
          <w:b/>
          <w:bCs/>
          <w:u w:val="single"/>
        </w:rPr>
      </w:pPr>
    </w:p>
    <w:p w14:paraId="407CDD37" w14:textId="113F6D69" w:rsidR="0098191E" w:rsidRDefault="0098191E">
      <w:pPr>
        <w:rPr>
          <w:b/>
          <w:bCs/>
          <w:u w:val="single"/>
        </w:rPr>
      </w:pPr>
    </w:p>
    <w:p w14:paraId="4955143C" w14:textId="5FF61963" w:rsidR="0098191E" w:rsidRDefault="0098191E">
      <w:pPr>
        <w:rPr>
          <w:b/>
          <w:bCs/>
          <w:u w:val="single"/>
        </w:rPr>
      </w:pPr>
    </w:p>
    <w:p w14:paraId="7F38D1C3" w14:textId="3D188F80" w:rsidR="0098191E" w:rsidRDefault="0098191E">
      <w:pPr>
        <w:rPr>
          <w:b/>
          <w:bCs/>
          <w:u w:val="single"/>
        </w:rPr>
      </w:pPr>
    </w:p>
    <w:p w14:paraId="03FAB7C8" w14:textId="44691693" w:rsidR="0098191E" w:rsidRDefault="0098191E">
      <w:pPr>
        <w:rPr>
          <w:b/>
          <w:bCs/>
          <w:u w:val="single"/>
        </w:rPr>
      </w:pPr>
    </w:p>
    <w:p w14:paraId="0E93D19C" w14:textId="57DCF6BB" w:rsidR="0098191E" w:rsidRDefault="0098191E">
      <w:pPr>
        <w:rPr>
          <w:b/>
          <w:bCs/>
          <w:u w:val="single"/>
        </w:rPr>
      </w:pPr>
    </w:p>
    <w:p w14:paraId="52F25274" w14:textId="355202E9" w:rsidR="0098191E" w:rsidRDefault="0098191E">
      <w:pPr>
        <w:rPr>
          <w:b/>
          <w:bCs/>
          <w:u w:val="single"/>
        </w:rPr>
      </w:pPr>
    </w:p>
    <w:p w14:paraId="26466529" w14:textId="75A3986E" w:rsidR="0098191E" w:rsidRDefault="0098191E">
      <w:pPr>
        <w:rPr>
          <w:b/>
          <w:bCs/>
          <w:u w:val="single"/>
        </w:rPr>
      </w:pPr>
    </w:p>
    <w:p w14:paraId="201B9931" w14:textId="5DD0AF8F" w:rsidR="0098191E" w:rsidRDefault="0098191E">
      <w:pPr>
        <w:rPr>
          <w:b/>
          <w:bCs/>
          <w:u w:val="single"/>
        </w:rPr>
      </w:pPr>
    </w:p>
    <w:p w14:paraId="29EBFB16" w14:textId="5D0C3150" w:rsidR="0098191E" w:rsidRDefault="0098191E">
      <w:pPr>
        <w:rPr>
          <w:b/>
          <w:bCs/>
          <w:u w:val="single"/>
        </w:rPr>
      </w:pPr>
    </w:p>
    <w:p w14:paraId="37CCBE5A" w14:textId="44AF58F0" w:rsidR="0098191E" w:rsidRDefault="0098191E">
      <w:pPr>
        <w:rPr>
          <w:b/>
          <w:bCs/>
          <w:u w:val="single"/>
        </w:rPr>
      </w:pPr>
    </w:p>
    <w:p w14:paraId="15F3CBA7" w14:textId="44D87EB0" w:rsidR="0098191E" w:rsidRDefault="0098191E">
      <w:pPr>
        <w:rPr>
          <w:b/>
          <w:bCs/>
          <w:u w:val="single"/>
        </w:rPr>
      </w:pPr>
    </w:p>
    <w:p w14:paraId="4081088B" w14:textId="313197D6" w:rsidR="0098191E" w:rsidRDefault="0098191E">
      <w:pPr>
        <w:rPr>
          <w:b/>
          <w:bCs/>
          <w:u w:val="single"/>
        </w:rPr>
      </w:pPr>
    </w:p>
    <w:p w14:paraId="569AB054" w14:textId="076B5A37" w:rsidR="0098191E" w:rsidRDefault="0098191E">
      <w:pPr>
        <w:rPr>
          <w:b/>
          <w:bCs/>
          <w:u w:val="single"/>
        </w:rPr>
      </w:pPr>
    </w:p>
    <w:p w14:paraId="3C709F56" w14:textId="479D784A" w:rsidR="0098191E" w:rsidRDefault="0098191E">
      <w:pPr>
        <w:rPr>
          <w:b/>
          <w:bCs/>
          <w:u w:val="single"/>
        </w:rPr>
      </w:pPr>
    </w:p>
    <w:p w14:paraId="7F1C84BF" w14:textId="041D99BD" w:rsidR="0098191E" w:rsidRDefault="0098191E">
      <w:pPr>
        <w:rPr>
          <w:b/>
          <w:bCs/>
          <w:u w:val="single"/>
        </w:rPr>
      </w:pPr>
    </w:p>
    <w:p w14:paraId="791ADCC5" w14:textId="77777777" w:rsidR="0098191E" w:rsidRDefault="0098191E">
      <w:pPr>
        <w:rPr>
          <w:b/>
          <w:bCs/>
          <w:u w:val="single"/>
        </w:rPr>
        <w:sectPr w:rsidR="0098191E" w:rsidSect="0098191E"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14:paraId="7E9F8EFE" w14:textId="52116FB7" w:rsidR="0098191E" w:rsidRDefault="0098191E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42368" behindDoc="1" locked="0" layoutInCell="1" allowOverlap="1" wp14:anchorId="01F7A430" wp14:editId="716125A5">
            <wp:simplePos x="0" y="0"/>
            <wp:positionH relativeFrom="column">
              <wp:posOffset>-815450</wp:posOffset>
            </wp:positionH>
            <wp:positionV relativeFrom="paragraph">
              <wp:posOffset>-716096</wp:posOffset>
            </wp:positionV>
            <wp:extent cx="10485721" cy="6742323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2807" cy="6746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C3011" w14:textId="6C0CDA6F" w:rsidR="0098191E" w:rsidRDefault="0098191E">
      <w:pPr>
        <w:rPr>
          <w:b/>
          <w:bCs/>
          <w:u w:val="single"/>
        </w:rPr>
      </w:pPr>
    </w:p>
    <w:p w14:paraId="4424C17F" w14:textId="511FF1A3" w:rsidR="0098191E" w:rsidRDefault="0098191E">
      <w:pPr>
        <w:rPr>
          <w:b/>
          <w:bCs/>
          <w:u w:val="single"/>
        </w:rPr>
      </w:pPr>
    </w:p>
    <w:p w14:paraId="5185E583" w14:textId="18C2B0A1" w:rsidR="0098191E" w:rsidRDefault="0098191E">
      <w:pPr>
        <w:rPr>
          <w:b/>
          <w:bCs/>
          <w:u w:val="single"/>
        </w:rPr>
      </w:pPr>
    </w:p>
    <w:p w14:paraId="7FFEC263" w14:textId="6B744F1E" w:rsidR="0098191E" w:rsidRDefault="0098191E">
      <w:pPr>
        <w:rPr>
          <w:b/>
          <w:bCs/>
          <w:u w:val="single"/>
        </w:rPr>
      </w:pPr>
    </w:p>
    <w:p w14:paraId="680C152D" w14:textId="3295531D" w:rsidR="0098191E" w:rsidRDefault="0098191E">
      <w:pPr>
        <w:rPr>
          <w:b/>
          <w:bCs/>
          <w:u w:val="single"/>
        </w:rPr>
      </w:pPr>
    </w:p>
    <w:p w14:paraId="25A24B5D" w14:textId="5E3201BB" w:rsidR="0098191E" w:rsidRDefault="0098191E">
      <w:pPr>
        <w:rPr>
          <w:b/>
          <w:bCs/>
          <w:u w:val="single"/>
        </w:rPr>
      </w:pPr>
    </w:p>
    <w:p w14:paraId="3F793FB2" w14:textId="298D648F" w:rsidR="0098191E" w:rsidRDefault="0098191E">
      <w:pPr>
        <w:rPr>
          <w:b/>
          <w:bCs/>
          <w:u w:val="single"/>
        </w:rPr>
      </w:pPr>
    </w:p>
    <w:p w14:paraId="30579412" w14:textId="2AD85360" w:rsidR="0098191E" w:rsidRDefault="0098191E">
      <w:pPr>
        <w:rPr>
          <w:b/>
          <w:bCs/>
          <w:u w:val="single"/>
        </w:rPr>
      </w:pPr>
    </w:p>
    <w:p w14:paraId="480365BD" w14:textId="4562D1A9" w:rsidR="0098191E" w:rsidRDefault="0098191E">
      <w:pPr>
        <w:rPr>
          <w:b/>
          <w:bCs/>
          <w:u w:val="single"/>
        </w:rPr>
      </w:pPr>
    </w:p>
    <w:p w14:paraId="7B121D9A" w14:textId="01069BA7" w:rsidR="0098191E" w:rsidRDefault="0098191E">
      <w:pPr>
        <w:rPr>
          <w:b/>
          <w:bCs/>
          <w:u w:val="single"/>
        </w:rPr>
      </w:pPr>
    </w:p>
    <w:p w14:paraId="758E0F23" w14:textId="65E797C4" w:rsidR="0098191E" w:rsidRDefault="0098191E">
      <w:pPr>
        <w:rPr>
          <w:b/>
          <w:bCs/>
          <w:u w:val="single"/>
        </w:rPr>
      </w:pPr>
    </w:p>
    <w:p w14:paraId="00B62EB9" w14:textId="682B0DA0" w:rsidR="0098191E" w:rsidRDefault="0098191E">
      <w:pPr>
        <w:rPr>
          <w:b/>
          <w:bCs/>
          <w:u w:val="single"/>
        </w:rPr>
      </w:pPr>
    </w:p>
    <w:p w14:paraId="56B6A996" w14:textId="3894CB77" w:rsidR="0098191E" w:rsidRDefault="0098191E">
      <w:pPr>
        <w:rPr>
          <w:b/>
          <w:bCs/>
          <w:u w:val="single"/>
        </w:rPr>
      </w:pPr>
    </w:p>
    <w:p w14:paraId="3F4E6441" w14:textId="3D68EB27" w:rsidR="0098191E" w:rsidRDefault="0098191E">
      <w:pPr>
        <w:rPr>
          <w:b/>
          <w:bCs/>
          <w:u w:val="single"/>
        </w:rPr>
      </w:pPr>
    </w:p>
    <w:p w14:paraId="7D121354" w14:textId="13458F4E" w:rsidR="0098191E" w:rsidRDefault="0098191E">
      <w:pPr>
        <w:rPr>
          <w:b/>
          <w:bCs/>
          <w:u w:val="single"/>
        </w:rPr>
      </w:pPr>
    </w:p>
    <w:p w14:paraId="74973420" w14:textId="67B7B6CB" w:rsidR="0098191E" w:rsidRDefault="0098191E">
      <w:pPr>
        <w:rPr>
          <w:b/>
          <w:bCs/>
          <w:u w:val="single"/>
        </w:rPr>
      </w:pPr>
    </w:p>
    <w:p w14:paraId="0DEC7DAA" w14:textId="449D9629" w:rsidR="0098191E" w:rsidRDefault="0098191E">
      <w:pPr>
        <w:rPr>
          <w:b/>
          <w:bCs/>
          <w:u w:val="single"/>
        </w:rPr>
      </w:pPr>
    </w:p>
    <w:p w14:paraId="6C966D98" w14:textId="61F76417" w:rsidR="0098191E" w:rsidRDefault="0098191E">
      <w:pPr>
        <w:rPr>
          <w:b/>
          <w:bCs/>
          <w:u w:val="single"/>
        </w:rPr>
      </w:pPr>
    </w:p>
    <w:p w14:paraId="6AC7BA91" w14:textId="20884E6B" w:rsidR="0098191E" w:rsidRDefault="0098191E">
      <w:pPr>
        <w:rPr>
          <w:b/>
          <w:bCs/>
          <w:u w:val="single"/>
        </w:rPr>
      </w:pPr>
    </w:p>
    <w:p w14:paraId="115288DF" w14:textId="77777777" w:rsidR="0098191E" w:rsidRDefault="0098191E">
      <w:pPr>
        <w:rPr>
          <w:b/>
          <w:bCs/>
          <w:u w:val="single"/>
        </w:rPr>
        <w:sectPr w:rsidR="0098191E" w:rsidSect="0098191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DF5D7CC" w14:textId="7C80E3D8" w:rsidR="0098191E" w:rsidRDefault="0098191E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77B1D00C" wp14:editId="19810D6E">
            <wp:simplePos x="0" y="0"/>
            <wp:positionH relativeFrom="column">
              <wp:posOffset>-709838</wp:posOffset>
            </wp:positionH>
            <wp:positionV relativeFrom="paragraph">
              <wp:posOffset>-594299</wp:posOffset>
            </wp:positionV>
            <wp:extent cx="7210319" cy="10014332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319" cy="1001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72B2F" w14:textId="79009AC3" w:rsidR="0098191E" w:rsidRDefault="0098191E">
      <w:pPr>
        <w:rPr>
          <w:b/>
          <w:bCs/>
          <w:u w:val="single"/>
        </w:rPr>
      </w:pPr>
    </w:p>
    <w:p w14:paraId="273E323D" w14:textId="181A0A55" w:rsidR="0098191E" w:rsidRDefault="0098191E">
      <w:pPr>
        <w:rPr>
          <w:b/>
          <w:bCs/>
          <w:u w:val="single"/>
        </w:rPr>
      </w:pPr>
    </w:p>
    <w:p w14:paraId="3A0B0CE3" w14:textId="54FA282C" w:rsidR="0098191E" w:rsidRDefault="0098191E">
      <w:pPr>
        <w:rPr>
          <w:b/>
          <w:bCs/>
          <w:u w:val="single"/>
        </w:rPr>
      </w:pPr>
    </w:p>
    <w:p w14:paraId="1BE3F34F" w14:textId="12F9D094" w:rsidR="0098191E" w:rsidRDefault="0098191E">
      <w:pPr>
        <w:rPr>
          <w:b/>
          <w:bCs/>
          <w:u w:val="single"/>
        </w:rPr>
      </w:pPr>
    </w:p>
    <w:p w14:paraId="14C37E0F" w14:textId="2AC7B315" w:rsidR="0098191E" w:rsidRDefault="0098191E">
      <w:pPr>
        <w:rPr>
          <w:b/>
          <w:bCs/>
          <w:u w:val="single"/>
        </w:rPr>
      </w:pPr>
    </w:p>
    <w:p w14:paraId="4A2DF7DB" w14:textId="608A747C" w:rsidR="0098191E" w:rsidRDefault="0098191E">
      <w:pPr>
        <w:rPr>
          <w:b/>
          <w:bCs/>
          <w:u w:val="single"/>
        </w:rPr>
      </w:pPr>
    </w:p>
    <w:p w14:paraId="3AA3906A" w14:textId="2FE80468" w:rsidR="0098191E" w:rsidRDefault="0098191E">
      <w:pPr>
        <w:rPr>
          <w:b/>
          <w:bCs/>
          <w:u w:val="single"/>
        </w:rPr>
      </w:pPr>
    </w:p>
    <w:p w14:paraId="72FDD1B6" w14:textId="0E631B59" w:rsidR="0098191E" w:rsidRDefault="0098191E">
      <w:pPr>
        <w:rPr>
          <w:b/>
          <w:bCs/>
          <w:u w:val="single"/>
        </w:rPr>
      </w:pPr>
    </w:p>
    <w:p w14:paraId="0B1CCBEC" w14:textId="6AC7E51D" w:rsidR="0098191E" w:rsidRDefault="0098191E">
      <w:pPr>
        <w:rPr>
          <w:b/>
          <w:bCs/>
          <w:u w:val="single"/>
        </w:rPr>
      </w:pPr>
    </w:p>
    <w:p w14:paraId="11AD7536" w14:textId="46764CD8" w:rsidR="0098191E" w:rsidRDefault="0098191E">
      <w:pPr>
        <w:rPr>
          <w:b/>
          <w:bCs/>
          <w:u w:val="single"/>
        </w:rPr>
      </w:pPr>
    </w:p>
    <w:p w14:paraId="436EC519" w14:textId="0B8C26A1" w:rsidR="0098191E" w:rsidRDefault="0098191E">
      <w:pPr>
        <w:rPr>
          <w:b/>
          <w:bCs/>
          <w:u w:val="single"/>
        </w:rPr>
      </w:pPr>
    </w:p>
    <w:p w14:paraId="1AB29A19" w14:textId="50CE7FFB" w:rsidR="0098191E" w:rsidRDefault="0098191E">
      <w:pPr>
        <w:rPr>
          <w:b/>
          <w:bCs/>
          <w:u w:val="single"/>
        </w:rPr>
      </w:pPr>
    </w:p>
    <w:p w14:paraId="1D10A44A" w14:textId="227B7823" w:rsidR="0098191E" w:rsidRDefault="0098191E">
      <w:pPr>
        <w:rPr>
          <w:b/>
          <w:bCs/>
          <w:u w:val="single"/>
        </w:rPr>
      </w:pPr>
    </w:p>
    <w:p w14:paraId="75BC949A" w14:textId="5E9DD97F" w:rsidR="0098191E" w:rsidRDefault="0098191E">
      <w:pPr>
        <w:rPr>
          <w:b/>
          <w:bCs/>
          <w:u w:val="single"/>
        </w:rPr>
      </w:pPr>
    </w:p>
    <w:p w14:paraId="68ADB939" w14:textId="6BA7A29C" w:rsidR="0098191E" w:rsidRDefault="0098191E">
      <w:pPr>
        <w:rPr>
          <w:b/>
          <w:bCs/>
          <w:u w:val="single"/>
        </w:rPr>
      </w:pPr>
    </w:p>
    <w:p w14:paraId="191631E3" w14:textId="038484A5" w:rsidR="0098191E" w:rsidRDefault="0098191E">
      <w:pPr>
        <w:rPr>
          <w:b/>
          <w:bCs/>
          <w:u w:val="single"/>
        </w:rPr>
      </w:pPr>
    </w:p>
    <w:p w14:paraId="0DE163BE" w14:textId="1ABC3389" w:rsidR="0098191E" w:rsidRDefault="0098191E">
      <w:pPr>
        <w:rPr>
          <w:b/>
          <w:bCs/>
          <w:u w:val="single"/>
        </w:rPr>
      </w:pPr>
    </w:p>
    <w:p w14:paraId="4111DB7F" w14:textId="651E70F9" w:rsidR="0098191E" w:rsidRDefault="0098191E">
      <w:pPr>
        <w:rPr>
          <w:b/>
          <w:bCs/>
          <w:u w:val="single"/>
        </w:rPr>
      </w:pPr>
    </w:p>
    <w:p w14:paraId="5BE0F87E" w14:textId="60A9D329" w:rsidR="0098191E" w:rsidRDefault="0098191E">
      <w:pPr>
        <w:rPr>
          <w:b/>
          <w:bCs/>
          <w:u w:val="single"/>
        </w:rPr>
      </w:pPr>
    </w:p>
    <w:p w14:paraId="6E16C07B" w14:textId="79E320CC" w:rsidR="0098191E" w:rsidRDefault="0098191E">
      <w:pPr>
        <w:rPr>
          <w:b/>
          <w:bCs/>
          <w:u w:val="single"/>
        </w:rPr>
      </w:pPr>
    </w:p>
    <w:p w14:paraId="196E2487" w14:textId="317C109B" w:rsidR="0098191E" w:rsidRDefault="0098191E">
      <w:pPr>
        <w:rPr>
          <w:b/>
          <w:bCs/>
          <w:u w:val="single"/>
        </w:rPr>
      </w:pPr>
    </w:p>
    <w:p w14:paraId="7F95E1AC" w14:textId="33FF7BBF" w:rsidR="0098191E" w:rsidRDefault="0098191E">
      <w:pPr>
        <w:rPr>
          <w:b/>
          <w:bCs/>
          <w:u w:val="single"/>
        </w:rPr>
      </w:pPr>
    </w:p>
    <w:p w14:paraId="6B3B1664" w14:textId="54D6E985" w:rsidR="0098191E" w:rsidRDefault="0098191E">
      <w:pPr>
        <w:rPr>
          <w:b/>
          <w:bCs/>
          <w:u w:val="single"/>
        </w:rPr>
      </w:pPr>
    </w:p>
    <w:p w14:paraId="53C9826F" w14:textId="749DC479" w:rsidR="0098191E" w:rsidRDefault="0098191E">
      <w:pPr>
        <w:rPr>
          <w:b/>
          <w:bCs/>
          <w:u w:val="single"/>
        </w:rPr>
      </w:pPr>
    </w:p>
    <w:p w14:paraId="6387423A" w14:textId="5704970A" w:rsidR="0098191E" w:rsidRDefault="0098191E">
      <w:pPr>
        <w:rPr>
          <w:b/>
          <w:bCs/>
          <w:u w:val="single"/>
        </w:rPr>
      </w:pPr>
    </w:p>
    <w:p w14:paraId="66235104" w14:textId="73E8065A" w:rsidR="0098191E" w:rsidRDefault="0098191E">
      <w:pPr>
        <w:rPr>
          <w:b/>
          <w:bCs/>
          <w:u w:val="single"/>
        </w:rPr>
      </w:pPr>
    </w:p>
    <w:p w14:paraId="2748AD39" w14:textId="2A2A275E" w:rsidR="0098191E" w:rsidRDefault="0098191E">
      <w:pPr>
        <w:rPr>
          <w:b/>
          <w:bCs/>
          <w:u w:val="single"/>
        </w:rPr>
      </w:pPr>
    </w:p>
    <w:p w14:paraId="2E351BD0" w14:textId="06ECFB2C" w:rsidR="0098191E" w:rsidRDefault="0098191E">
      <w:pPr>
        <w:rPr>
          <w:b/>
          <w:bCs/>
          <w:u w:val="single"/>
        </w:rPr>
      </w:pPr>
    </w:p>
    <w:p w14:paraId="4C6C8207" w14:textId="79C52579" w:rsidR="0098191E" w:rsidRDefault="0098191E">
      <w:pPr>
        <w:rPr>
          <w:b/>
          <w:bCs/>
          <w:u w:val="single"/>
        </w:rPr>
      </w:pPr>
    </w:p>
    <w:p w14:paraId="1B3B987B" w14:textId="58557488" w:rsidR="0098191E" w:rsidRDefault="0098191E">
      <w:pPr>
        <w:rPr>
          <w:b/>
          <w:bCs/>
          <w:u w:val="single"/>
        </w:rPr>
      </w:pPr>
    </w:p>
    <w:p w14:paraId="61647B0B" w14:textId="0F0CF9D6" w:rsidR="0098191E" w:rsidRPr="0098191E" w:rsidRDefault="0098191E">
      <w:pPr>
        <w:rPr>
          <w:b/>
          <w:bCs/>
          <w:sz w:val="18"/>
          <w:szCs w:val="18"/>
          <w:u w:val="single"/>
        </w:rPr>
      </w:pPr>
      <w:r>
        <w:rPr>
          <w:b/>
          <w:bCs/>
          <w:u w:val="single"/>
        </w:rPr>
        <w:lastRenderedPageBreak/>
        <w:t>Week 2: Science &amp; History</w:t>
      </w:r>
    </w:p>
    <w:p w14:paraId="7FD934E5" w14:textId="5DF5D9F4" w:rsidR="0098191E" w:rsidRPr="0098191E" w:rsidRDefault="0098191E" w:rsidP="0098191E">
      <w:pPr>
        <w:jc w:val="center"/>
        <w:rPr>
          <w:b/>
          <w:bCs/>
          <w:sz w:val="24"/>
          <w:szCs w:val="24"/>
          <w:u w:val="single"/>
        </w:rPr>
      </w:pPr>
      <w:r w:rsidRPr="0098191E">
        <w:rPr>
          <w:noProof/>
          <w:sz w:val="18"/>
          <w:szCs w:val="18"/>
          <w:lang w:eastAsia="en-GB"/>
        </w:rPr>
        <w:drawing>
          <wp:anchor distT="0" distB="0" distL="114300" distR="114300" simplePos="0" relativeHeight="251647488" behindDoc="1" locked="0" layoutInCell="1" allowOverlap="1" wp14:anchorId="39262F8C" wp14:editId="56CE3612">
            <wp:simplePos x="0" y="0"/>
            <wp:positionH relativeFrom="column">
              <wp:posOffset>98152</wp:posOffset>
            </wp:positionH>
            <wp:positionV relativeFrom="paragraph">
              <wp:posOffset>218802</wp:posOffset>
            </wp:positionV>
            <wp:extent cx="5535385" cy="3022201"/>
            <wp:effectExtent l="0" t="0" r="8255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385" cy="3022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91E">
        <w:rPr>
          <w:b/>
          <w:bCs/>
          <w:sz w:val="24"/>
          <w:szCs w:val="24"/>
          <w:u w:val="single"/>
        </w:rPr>
        <w:t>Forces and Magnets</w:t>
      </w:r>
    </w:p>
    <w:p w14:paraId="03014DC7" w14:textId="3246B761" w:rsidR="0098191E" w:rsidRDefault="0098191E">
      <w:pPr>
        <w:rPr>
          <w:b/>
          <w:bCs/>
          <w:u w:val="single"/>
        </w:rPr>
      </w:pPr>
    </w:p>
    <w:p w14:paraId="10108809" w14:textId="17FC32C6" w:rsidR="0098191E" w:rsidRDefault="0098191E">
      <w:pPr>
        <w:rPr>
          <w:b/>
          <w:bCs/>
          <w:u w:val="single"/>
        </w:rPr>
      </w:pPr>
    </w:p>
    <w:p w14:paraId="4E4376FF" w14:textId="01CEB930" w:rsidR="0098191E" w:rsidRDefault="0098191E">
      <w:pPr>
        <w:rPr>
          <w:b/>
          <w:bCs/>
          <w:u w:val="single"/>
        </w:rPr>
      </w:pPr>
    </w:p>
    <w:p w14:paraId="5F94084A" w14:textId="74575F76" w:rsidR="0098191E" w:rsidRDefault="0098191E">
      <w:pPr>
        <w:rPr>
          <w:b/>
          <w:bCs/>
          <w:u w:val="single"/>
        </w:rPr>
      </w:pPr>
    </w:p>
    <w:p w14:paraId="4DAB623B" w14:textId="61B2D425" w:rsidR="0098191E" w:rsidRDefault="0098191E">
      <w:pPr>
        <w:rPr>
          <w:b/>
          <w:bCs/>
          <w:u w:val="single"/>
        </w:rPr>
      </w:pPr>
    </w:p>
    <w:p w14:paraId="7307FF82" w14:textId="06AAD76B" w:rsidR="0098191E" w:rsidRPr="0098191E" w:rsidRDefault="0098191E" w:rsidP="0098191E"/>
    <w:p w14:paraId="08CC2ADF" w14:textId="2237A951" w:rsidR="0098191E" w:rsidRPr="0098191E" w:rsidRDefault="0098191E" w:rsidP="0098191E"/>
    <w:p w14:paraId="4C1F3308" w14:textId="63E2BDAC" w:rsidR="0098191E" w:rsidRPr="0098191E" w:rsidRDefault="0098191E" w:rsidP="0098191E"/>
    <w:p w14:paraId="5ECA5CB6" w14:textId="3FCECBBD" w:rsidR="0098191E" w:rsidRPr="0098191E" w:rsidRDefault="0098191E" w:rsidP="0098191E"/>
    <w:p w14:paraId="69180F07" w14:textId="273863A8" w:rsidR="0098191E" w:rsidRPr="0098191E" w:rsidRDefault="0098191E" w:rsidP="0098191E">
      <w:r>
        <w:rPr>
          <w:noProof/>
          <w:lang w:eastAsia="en-GB"/>
        </w:rPr>
        <w:drawing>
          <wp:anchor distT="0" distB="0" distL="114300" distR="114300" simplePos="0" relativeHeight="251652608" behindDoc="1" locked="0" layoutInCell="1" allowOverlap="1" wp14:anchorId="28C48CD8" wp14:editId="0E910369">
            <wp:simplePos x="0" y="0"/>
            <wp:positionH relativeFrom="column">
              <wp:posOffset>-237068</wp:posOffset>
            </wp:positionH>
            <wp:positionV relativeFrom="paragraph">
              <wp:posOffset>369661</wp:posOffset>
            </wp:positionV>
            <wp:extent cx="6066549" cy="618753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337" cy="6188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69832" w14:textId="20D46FDC" w:rsidR="0098191E" w:rsidRPr="0098191E" w:rsidRDefault="0098191E" w:rsidP="0098191E"/>
    <w:p w14:paraId="3DF8EBEB" w14:textId="539571B7" w:rsidR="0098191E" w:rsidRPr="0098191E" w:rsidRDefault="0098191E" w:rsidP="0098191E"/>
    <w:p w14:paraId="5F9389B6" w14:textId="3A16FD29" w:rsidR="0098191E" w:rsidRPr="0098191E" w:rsidRDefault="0098191E" w:rsidP="0098191E"/>
    <w:p w14:paraId="1EFAD2E8" w14:textId="1779CCED" w:rsidR="0098191E" w:rsidRDefault="0098191E" w:rsidP="0098191E">
      <w:pPr>
        <w:rPr>
          <w:b/>
          <w:bCs/>
          <w:u w:val="single"/>
        </w:rPr>
      </w:pPr>
    </w:p>
    <w:p w14:paraId="36B74DE1" w14:textId="3953E645" w:rsidR="0098191E" w:rsidRDefault="0098191E" w:rsidP="0098191E">
      <w:pPr>
        <w:tabs>
          <w:tab w:val="left" w:pos="2151"/>
        </w:tabs>
      </w:pPr>
      <w:r>
        <w:tab/>
      </w:r>
    </w:p>
    <w:p w14:paraId="62B5AE6B" w14:textId="6EF13867" w:rsidR="0098191E" w:rsidRPr="0098191E" w:rsidRDefault="0098191E" w:rsidP="0098191E"/>
    <w:p w14:paraId="370DB916" w14:textId="2482499A" w:rsidR="0098191E" w:rsidRPr="0098191E" w:rsidRDefault="0098191E" w:rsidP="0098191E"/>
    <w:p w14:paraId="354E4CCC" w14:textId="17E4FC43" w:rsidR="0098191E" w:rsidRPr="0098191E" w:rsidRDefault="0098191E" w:rsidP="0098191E"/>
    <w:p w14:paraId="46AE5B20" w14:textId="29EAAABA" w:rsidR="0098191E" w:rsidRPr="0098191E" w:rsidRDefault="0098191E" w:rsidP="0098191E"/>
    <w:p w14:paraId="2AA45BB7" w14:textId="7E5F5385" w:rsidR="0098191E" w:rsidRPr="0098191E" w:rsidRDefault="0098191E" w:rsidP="0098191E"/>
    <w:p w14:paraId="2A13FF91" w14:textId="5C402707" w:rsidR="0098191E" w:rsidRPr="0098191E" w:rsidRDefault="0098191E" w:rsidP="0098191E"/>
    <w:p w14:paraId="24263114" w14:textId="68359791" w:rsidR="0098191E" w:rsidRPr="0098191E" w:rsidRDefault="0098191E" w:rsidP="0098191E"/>
    <w:p w14:paraId="6B048491" w14:textId="275EA849" w:rsidR="0098191E" w:rsidRPr="0098191E" w:rsidRDefault="0098191E" w:rsidP="0098191E"/>
    <w:p w14:paraId="756ACADD" w14:textId="1CF57207" w:rsidR="0098191E" w:rsidRPr="0098191E" w:rsidRDefault="0098191E" w:rsidP="0098191E"/>
    <w:p w14:paraId="0F244632" w14:textId="7DA5A2DC" w:rsidR="0098191E" w:rsidRPr="0098191E" w:rsidRDefault="0098191E" w:rsidP="0098191E"/>
    <w:p w14:paraId="5665C2B0" w14:textId="18EAC204" w:rsidR="0098191E" w:rsidRPr="0098191E" w:rsidRDefault="0098191E" w:rsidP="0098191E"/>
    <w:p w14:paraId="0121D266" w14:textId="09913659" w:rsidR="0098191E" w:rsidRDefault="0098191E" w:rsidP="0098191E"/>
    <w:p w14:paraId="22DEBD04" w14:textId="560608C6" w:rsidR="0098191E" w:rsidRDefault="0098191E" w:rsidP="0098191E">
      <w:pPr>
        <w:jc w:val="right"/>
      </w:pPr>
    </w:p>
    <w:p w14:paraId="408B6C9C" w14:textId="3FD26235" w:rsidR="0098191E" w:rsidRDefault="0098191E" w:rsidP="0098191E">
      <w:pPr>
        <w:jc w:val="right"/>
      </w:pPr>
    </w:p>
    <w:p w14:paraId="050E5450" w14:textId="2FD46534" w:rsidR="0098191E" w:rsidRDefault="0098191E" w:rsidP="0098191E">
      <w:pPr>
        <w:jc w:val="righ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5680" behindDoc="1" locked="0" layoutInCell="1" allowOverlap="1" wp14:anchorId="36568947" wp14:editId="6E251325">
            <wp:simplePos x="0" y="0"/>
            <wp:positionH relativeFrom="column">
              <wp:posOffset>-548640</wp:posOffset>
            </wp:positionH>
            <wp:positionV relativeFrom="paragraph">
              <wp:posOffset>-711200</wp:posOffset>
            </wp:positionV>
            <wp:extent cx="6970395" cy="10017760"/>
            <wp:effectExtent l="0" t="0" r="1905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278" cy="10033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E44FE" w14:textId="51FDC796" w:rsidR="0098191E" w:rsidRDefault="0098191E" w:rsidP="0098191E">
      <w:pPr>
        <w:jc w:val="right"/>
      </w:pPr>
    </w:p>
    <w:p w14:paraId="706815C3" w14:textId="77777777" w:rsidR="00730478" w:rsidRDefault="00730478" w:rsidP="0098191E">
      <w:pPr>
        <w:jc w:val="right"/>
      </w:pPr>
    </w:p>
    <w:p w14:paraId="7ECA6FB5" w14:textId="77777777" w:rsidR="00730478" w:rsidRDefault="00730478" w:rsidP="0098191E">
      <w:pPr>
        <w:jc w:val="right"/>
      </w:pPr>
    </w:p>
    <w:p w14:paraId="3E431E56" w14:textId="77777777" w:rsidR="00730478" w:rsidRDefault="00730478" w:rsidP="0098191E">
      <w:pPr>
        <w:jc w:val="right"/>
      </w:pPr>
    </w:p>
    <w:p w14:paraId="16CED420" w14:textId="77777777" w:rsidR="00730478" w:rsidRDefault="00730478" w:rsidP="0098191E">
      <w:pPr>
        <w:jc w:val="right"/>
      </w:pPr>
    </w:p>
    <w:p w14:paraId="4F28B9E3" w14:textId="563D0491" w:rsidR="00730478" w:rsidRDefault="00730478" w:rsidP="0098191E">
      <w:pPr>
        <w:jc w:val="right"/>
      </w:pPr>
    </w:p>
    <w:p w14:paraId="2D4598A8" w14:textId="59097C22" w:rsidR="00730478" w:rsidRDefault="00730478" w:rsidP="0098191E">
      <w:pPr>
        <w:jc w:val="right"/>
      </w:pPr>
    </w:p>
    <w:p w14:paraId="71AAA396" w14:textId="2F4D2289" w:rsidR="00730478" w:rsidRDefault="00730478" w:rsidP="0098191E">
      <w:pPr>
        <w:jc w:val="right"/>
      </w:pPr>
    </w:p>
    <w:p w14:paraId="0FF97CB0" w14:textId="7C337908" w:rsidR="00730478" w:rsidRDefault="00730478" w:rsidP="0098191E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61824" behindDoc="1" locked="0" layoutInCell="1" allowOverlap="1" wp14:anchorId="4CDD93C5" wp14:editId="2BD2F9DE">
            <wp:simplePos x="0" y="0"/>
            <wp:positionH relativeFrom="column">
              <wp:posOffset>4429760</wp:posOffset>
            </wp:positionH>
            <wp:positionV relativeFrom="paragraph">
              <wp:posOffset>12065</wp:posOffset>
            </wp:positionV>
            <wp:extent cx="2148553" cy="2255520"/>
            <wp:effectExtent l="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553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AECE5" w14:textId="77777777" w:rsidR="00730478" w:rsidRDefault="00730478" w:rsidP="0098191E">
      <w:pPr>
        <w:jc w:val="right"/>
      </w:pPr>
    </w:p>
    <w:p w14:paraId="7F88FAD8" w14:textId="77777777" w:rsidR="00730478" w:rsidRDefault="00730478" w:rsidP="0098191E">
      <w:pPr>
        <w:jc w:val="right"/>
      </w:pPr>
    </w:p>
    <w:p w14:paraId="7CDFA8D1" w14:textId="77777777" w:rsidR="00730478" w:rsidRDefault="00730478" w:rsidP="0098191E">
      <w:pPr>
        <w:jc w:val="right"/>
      </w:pPr>
    </w:p>
    <w:p w14:paraId="125C05E8" w14:textId="77777777" w:rsidR="00730478" w:rsidRDefault="00730478" w:rsidP="0098191E">
      <w:pPr>
        <w:jc w:val="right"/>
      </w:pPr>
    </w:p>
    <w:p w14:paraId="1CCF22F8" w14:textId="77777777" w:rsidR="00730478" w:rsidRDefault="00730478" w:rsidP="0098191E">
      <w:pPr>
        <w:jc w:val="right"/>
      </w:pPr>
    </w:p>
    <w:p w14:paraId="4DE055A8" w14:textId="77777777" w:rsidR="00730478" w:rsidRDefault="00730478" w:rsidP="0098191E">
      <w:pPr>
        <w:jc w:val="right"/>
      </w:pPr>
    </w:p>
    <w:p w14:paraId="4BD1A72A" w14:textId="77777777" w:rsidR="00730478" w:rsidRDefault="00730478" w:rsidP="0098191E">
      <w:pPr>
        <w:jc w:val="right"/>
      </w:pPr>
    </w:p>
    <w:p w14:paraId="34A03BC5" w14:textId="77777777" w:rsidR="00730478" w:rsidRDefault="00730478" w:rsidP="0098191E">
      <w:pPr>
        <w:jc w:val="right"/>
      </w:pPr>
    </w:p>
    <w:p w14:paraId="61BF6E14" w14:textId="77777777" w:rsidR="00730478" w:rsidRDefault="00730478" w:rsidP="0098191E">
      <w:pPr>
        <w:jc w:val="right"/>
      </w:pPr>
    </w:p>
    <w:p w14:paraId="71B9CE64" w14:textId="77777777" w:rsidR="00730478" w:rsidRDefault="00730478" w:rsidP="0098191E">
      <w:pPr>
        <w:jc w:val="right"/>
      </w:pPr>
    </w:p>
    <w:p w14:paraId="452B230C" w14:textId="77777777" w:rsidR="00730478" w:rsidRDefault="00730478" w:rsidP="0098191E">
      <w:pPr>
        <w:jc w:val="right"/>
      </w:pPr>
    </w:p>
    <w:p w14:paraId="61D1614C" w14:textId="77777777" w:rsidR="00730478" w:rsidRDefault="00730478" w:rsidP="0098191E">
      <w:pPr>
        <w:jc w:val="right"/>
      </w:pPr>
    </w:p>
    <w:p w14:paraId="50C513DE" w14:textId="77777777" w:rsidR="00730478" w:rsidRDefault="00730478" w:rsidP="0098191E">
      <w:pPr>
        <w:jc w:val="right"/>
      </w:pPr>
    </w:p>
    <w:p w14:paraId="68DE0C2D" w14:textId="77777777" w:rsidR="00730478" w:rsidRDefault="00730478" w:rsidP="0098191E">
      <w:pPr>
        <w:jc w:val="right"/>
      </w:pPr>
    </w:p>
    <w:p w14:paraId="16F7D8F1" w14:textId="77777777" w:rsidR="00730478" w:rsidRDefault="00730478" w:rsidP="0098191E">
      <w:pPr>
        <w:jc w:val="right"/>
      </w:pPr>
    </w:p>
    <w:p w14:paraId="698C58EC" w14:textId="77777777" w:rsidR="00730478" w:rsidRDefault="00730478" w:rsidP="0098191E">
      <w:pPr>
        <w:jc w:val="right"/>
      </w:pPr>
    </w:p>
    <w:p w14:paraId="4CED930A" w14:textId="77777777" w:rsidR="00730478" w:rsidRDefault="00730478" w:rsidP="0098191E">
      <w:pPr>
        <w:jc w:val="right"/>
      </w:pPr>
    </w:p>
    <w:p w14:paraId="0D242AE5" w14:textId="77777777" w:rsidR="00730478" w:rsidRDefault="00730478" w:rsidP="0098191E">
      <w:pPr>
        <w:jc w:val="right"/>
      </w:pPr>
    </w:p>
    <w:p w14:paraId="511735D6" w14:textId="77777777" w:rsidR="00730478" w:rsidRDefault="00730478" w:rsidP="0098191E">
      <w:pPr>
        <w:jc w:val="right"/>
      </w:pPr>
    </w:p>
    <w:p w14:paraId="7C0F548D" w14:textId="77777777" w:rsidR="00730478" w:rsidRDefault="00730478" w:rsidP="0098191E">
      <w:pPr>
        <w:jc w:val="right"/>
      </w:pPr>
    </w:p>
    <w:p w14:paraId="7535F208" w14:textId="77777777" w:rsidR="00730478" w:rsidRDefault="00730478" w:rsidP="00730478"/>
    <w:p w14:paraId="4225DF98" w14:textId="77777777" w:rsidR="00730478" w:rsidRDefault="00730478" w:rsidP="00730478">
      <w:pPr>
        <w:rPr>
          <w:b/>
          <w:bCs/>
          <w:u w:val="single"/>
        </w:rPr>
        <w:sectPr w:rsidR="00730478" w:rsidSect="0098191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2498680" w14:textId="7308C3DA" w:rsidR="00730478" w:rsidRDefault="00730478" w:rsidP="00730478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896" behindDoc="1" locked="0" layoutInCell="1" allowOverlap="1" wp14:anchorId="6370802A" wp14:editId="18F70A78">
            <wp:simplePos x="0" y="0"/>
            <wp:positionH relativeFrom="column">
              <wp:posOffset>-518160</wp:posOffset>
            </wp:positionH>
            <wp:positionV relativeFrom="paragraph">
              <wp:posOffset>243840</wp:posOffset>
            </wp:positionV>
            <wp:extent cx="10102651" cy="6111875"/>
            <wp:effectExtent l="0" t="0" r="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651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u w:val="single"/>
        </w:rPr>
        <w:t>Week 3: Science &amp; RE</w:t>
      </w:r>
    </w:p>
    <w:p w14:paraId="07A760BA" w14:textId="01E8ED4A" w:rsidR="00730478" w:rsidRPr="0098191E" w:rsidRDefault="00730478" w:rsidP="00730478">
      <w:pPr>
        <w:rPr>
          <w:b/>
          <w:bCs/>
          <w:sz w:val="18"/>
          <w:szCs w:val="18"/>
          <w:u w:val="single"/>
        </w:rPr>
      </w:pPr>
    </w:p>
    <w:p w14:paraId="715C07B4" w14:textId="0F2C1A82" w:rsidR="00730478" w:rsidRDefault="00730478" w:rsidP="0098191E">
      <w:pPr>
        <w:jc w:val="right"/>
      </w:pPr>
    </w:p>
    <w:p w14:paraId="13170C74" w14:textId="77777777" w:rsidR="00730478" w:rsidRDefault="00730478" w:rsidP="0098191E">
      <w:pPr>
        <w:jc w:val="right"/>
      </w:pPr>
    </w:p>
    <w:p w14:paraId="5FA91D24" w14:textId="77777777" w:rsidR="00730478" w:rsidRDefault="00730478" w:rsidP="0098191E">
      <w:pPr>
        <w:jc w:val="right"/>
      </w:pPr>
    </w:p>
    <w:p w14:paraId="403248AA" w14:textId="77777777" w:rsidR="00730478" w:rsidRDefault="00730478" w:rsidP="0098191E">
      <w:pPr>
        <w:jc w:val="right"/>
      </w:pPr>
    </w:p>
    <w:p w14:paraId="645E0CC6" w14:textId="77777777" w:rsidR="00730478" w:rsidRDefault="00730478" w:rsidP="0098191E">
      <w:pPr>
        <w:jc w:val="right"/>
      </w:pPr>
    </w:p>
    <w:p w14:paraId="7C023DBB" w14:textId="33533A45" w:rsidR="00730478" w:rsidRDefault="00730478" w:rsidP="0098191E">
      <w:pPr>
        <w:jc w:val="right"/>
      </w:pPr>
    </w:p>
    <w:p w14:paraId="195D0FCF" w14:textId="0BF9AD33" w:rsidR="00730478" w:rsidRDefault="00730478" w:rsidP="0098191E">
      <w:pPr>
        <w:jc w:val="right"/>
      </w:pPr>
    </w:p>
    <w:p w14:paraId="459667DE" w14:textId="2FBBC79B" w:rsidR="00730478" w:rsidRDefault="00730478" w:rsidP="0098191E">
      <w:pPr>
        <w:jc w:val="right"/>
      </w:pPr>
    </w:p>
    <w:p w14:paraId="570F2DC2" w14:textId="77777777" w:rsidR="00730478" w:rsidRDefault="00730478" w:rsidP="0098191E">
      <w:pPr>
        <w:jc w:val="right"/>
      </w:pPr>
    </w:p>
    <w:p w14:paraId="545C87A6" w14:textId="77777777" w:rsidR="00730478" w:rsidRDefault="00730478" w:rsidP="0098191E">
      <w:pPr>
        <w:jc w:val="right"/>
      </w:pPr>
    </w:p>
    <w:p w14:paraId="5851DB7D" w14:textId="77777777" w:rsidR="00730478" w:rsidRDefault="00730478" w:rsidP="0098191E">
      <w:pPr>
        <w:jc w:val="right"/>
      </w:pPr>
    </w:p>
    <w:p w14:paraId="54A3DA43" w14:textId="117CDDC5" w:rsidR="00730478" w:rsidRDefault="00730478" w:rsidP="0098191E">
      <w:pPr>
        <w:jc w:val="right"/>
      </w:pPr>
    </w:p>
    <w:p w14:paraId="6BF9E730" w14:textId="77777777" w:rsidR="00730478" w:rsidRDefault="00730478" w:rsidP="0098191E">
      <w:pPr>
        <w:jc w:val="right"/>
      </w:pPr>
    </w:p>
    <w:p w14:paraId="2E050CA3" w14:textId="0C5075EF" w:rsidR="0098191E" w:rsidRDefault="0098191E" w:rsidP="0098191E">
      <w:pPr>
        <w:jc w:val="right"/>
      </w:pPr>
    </w:p>
    <w:p w14:paraId="05C910EB" w14:textId="461603C1" w:rsidR="00730478" w:rsidRDefault="00730478" w:rsidP="0098191E">
      <w:pPr>
        <w:jc w:val="right"/>
      </w:pPr>
    </w:p>
    <w:p w14:paraId="559AEBF0" w14:textId="335A3473" w:rsidR="00730478" w:rsidRDefault="00730478" w:rsidP="0098191E">
      <w:pPr>
        <w:jc w:val="right"/>
      </w:pPr>
    </w:p>
    <w:p w14:paraId="269AE696" w14:textId="1F8CD4EC" w:rsidR="00730478" w:rsidRDefault="00730478" w:rsidP="0098191E">
      <w:pPr>
        <w:jc w:val="right"/>
      </w:pPr>
    </w:p>
    <w:p w14:paraId="78D11FB2" w14:textId="09B9F830" w:rsidR="00730478" w:rsidRDefault="00730478" w:rsidP="0098191E">
      <w:pPr>
        <w:jc w:val="right"/>
      </w:pPr>
    </w:p>
    <w:p w14:paraId="593EFB6A" w14:textId="77777777" w:rsidR="00730478" w:rsidRDefault="00730478" w:rsidP="0098191E">
      <w:pPr>
        <w:jc w:val="right"/>
        <w:sectPr w:rsidR="00730478" w:rsidSect="00730478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E72FB1E" w14:textId="2E37A3D4" w:rsidR="00730478" w:rsidRDefault="00730478" w:rsidP="0098191E">
      <w:pPr>
        <w:jc w:val="righ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2794D76E" wp14:editId="16BEE742">
            <wp:simplePos x="0" y="0"/>
            <wp:positionH relativeFrom="column">
              <wp:posOffset>-748524</wp:posOffset>
            </wp:positionH>
            <wp:positionV relativeFrom="paragraph">
              <wp:posOffset>-447040</wp:posOffset>
            </wp:positionV>
            <wp:extent cx="7191578" cy="961054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578" cy="9610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9BB50" w14:textId="77777777" w:rsidR="00730478" w:rsidRDefault="00730478" w:rsidP="0098191E">
      <w:pPr>
        <w:jc w:val="right"/>
        <w:sectPr w:rsidR="00730478" w:rsidSect="0073047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E2271E0" w14:textId="7BD055DA" w:rsidR="00730478" w:rsidRDefault="00730478" w:rsidP="00730478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016" behindDoc="1" locked="0" layoutInCell="1" allowOverlap="1" wp14:anchorId="62ED9920" wp14:editId="6DFCC6E8">
            <wp:simplePos x="0" y="0"/>
            <wp:positionH relativeFrom="column">
              <wp:posOffset>-742950</wp:posOffset>
            </wp:positionH>
            <wp:positionV relativeFrom="paragraph">
              <wp:posOffset>438150</wp:posOffset>
            </wp:positionV>
            <wp:extent cx="7122795" cy="8951237"/>
            <wp:effectExtent l="0" t="0" r="1905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683" cy="8953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u w:val="single"/>
        </w:rPr>
        <w:t>Week 4: Science &amp; PSHE</w:t>
      </w:r>
    </w:p>
    <w:p w14:paraId="56820684" w14:textId="7BD37F87" w:rsidR="00730478" w:rsidRDefault="00730478" w:rsidP="00730478">
      <w:pPr>
        <w:rPr>
          <w:b/>
          <w:bCs/>
          <w:u w:val="single"/>
        </w:rPr>
      </w:pPr>
    </w:p>
    <w:p w14:paraId="30D1F53A" w14:textId="4E61460E" w:rsidR="00730478" w:rsidRDefault="00730478" w:rsidP="0098191E">
      <w:pPr>
        <w:jc w:val="right"/>
      </w:pPr>
    </w:p>
    <w:p w14:paraId="4322BEE2" w14:textId="2701ABE3" w:rsidR="00730478" w:rsidRDefault="00730478" w:rsidP="0098191E">
      <w:pPr>
        <w:jc w:val="right"/>
      </w:pPr>
    </w:p>
    <w:p w14:paraId="062BEE66" w14:textId="5E6564BE" w:rsidR="00730478" w:rsidRDefault="00730478" w:rsidP="0098191E">
      <w:pPr>
        <w:jc w:val="right"/>
      </w:pPr>
    </w:p>
    <w:p w14:paraId="72D6B4DF" w14:textId="31E5C5C6" w:rsidR="00730478" w:rsidRDefault="00730478" w:rsidP="0098191E">
      <w:pPr>
        <w:jc w:val="right"/>
      </w:pPr>
    </w:p>
    <w:p w14:paraId="56E11305" w14:textId="13A39BB5" w:rsidR="00730478" w:rsidRDefault="00730478" w:rsidP="0098191E">
      <w:pPr>
        <w:jc w:val="right"/>
      </w:pPr>
    </w:p>
    <w:p w14:paraId="06993005" w14:textId="3DD3EB4F" w:rsidR="00730478" w:rsidRDefault="00730478" w:rsidP="0098191E">
      <w:pPr>
        <w:jc w:val="right"/>
      </w:pPr>
    </w:p>
    <w:p w14:paraId="05F71815" w14:textId="7363A40F" w:rsidR="00730478" w:rsidRDefault="00730478" w:rsidP="0098191E">
      <w:pPr>
        <w:jc w:val="right"/>
      </w:pPr>
    </w:p>
    <w:p w14:paraId="5099C9C3" w14:textId="36DE107D" w:rsidR="00730478" w:rsidRDefault="00730478" w:rsidP="0098191E">
      <w:pPr>
        <w:jc w:val="right"/>
      </w:pPr>
    </w:p>
    <w:p w14:paraId="002B4C4D" w14:textId="181AE4FD" w:rsidR="00730478" w:rsidRDefault="00730478" w:rsidP="0098191E">
      <w:pPr>
        <w:jc w:val="right"/>
      </w:pPr>
    </w:p>
    <w:p w14:paraId="5ACF8E88" w14:textId="679BF0B2" w:rsidR="00730478" w:rsidRDefault="00730478" w:rsidP="0098191E">
      <w:pPr>
        <w:jc w:val="right"/>
      </w:pPr>
    </w:p>
    <w:p w14:paraId="646DC14A" w14:textId="619D31E9" w:rsidR="00730478" w:rsidRDefault="00730478" w:rsidP="0098191E">
      <w:pPr>
        <w:jc w:val="right"/>
      </w:pPr>
    </w:p>
    <w:p w14:paraId="6690A56A" w14:textId="5626B151" w:rsidR="00730478" w:rsidRDefault="00730478" w:rsidP="0098191E">
      <w:pPr>
        <w:jc w:val="right"/>
      </w:pPr>
    </w:p>
    <w:p w14:paraId="256D5A27" w14:textId="6F2848F5" w:rsidR="00730478" w:rsidRDefault="00730478" w:rsidP="0098191E">
      <w:pPr>
        <w:jc w:val="right"/>
      </w:pPr>
    </w:p>
    <w:p w14:paraId="7783C115" w14:textId="149339FE" w:rsidR="00730478" w:rsidRDefault="00730478" w:rsidP="0098191E">
      <w:pPr>
        <w:jc w:val="right"/>
      </w:pPr>
    </w:p>
    <w:p w14:paraId="6F248662" w14:textId="674457E2" w:rsidR="00730478" w:rsidRDefault="00730478" w:rsidP="0098191E">
      <w:pPr>
        <w:jc w:val="right"/>
      </w:pPr>
    </w:p>
    <w:p w14:paraId="43EC63B9" w14:textId="5EBA9C41" w:rsidR="00730478" w:rsidRDefault="00730478" w:rsidP="0098191E">
      <w:pPr>
        <w:jc w:val="right"/>
      </w:pPr>
    </w:p>
    <w:p w14:paraId="3809409B" w14:textId="56004FBA" w:rsidR="00730478" w:rsidRDefault="00730478" w:rsidP="0098191E">
      <w:pPr>
        <w:jc w:val="right"/>
      </w:pPr>
    </w:p>
    <w:p w14:paraId="64FF6F1B" w14:textId="36564529" w:rsidR="00730478" w:rsidRDefault="00730478" w:rsidP="0098191E">
      <w:pPr>
        <w:jc w:val="right"/>
      </w:pPr>
    </w:p>
    <w:p w14:paraId="26A81462" w14:textId="1922A8F4" w:rsidR="00730478" w:rsidRDefault="00730478" w:rsidP="0098191E">
      <w:pPr>
        <w:jc w:val="right"/>
      </w:pPr>
    </w:p>
    <w:p w14:paraId="61B858B4" w14:textId="782FD6D7" w:rsidR="00730478" w:rsidRDefault="00730478" w:rsidP="0098191E">
      <w:pPr>
        <w:jc w:val="right"/>
      </w:pPr>
    </w:p>
    <w:p w14:paraId="5E51F40F" w14:textId="090CCA54" w:rsidR="00730478" w:rsidRDefault="00730478" w:rsidP="0098191E">
      <w:pPr>
        <w:jc w:val="right"/>
      </w:pPr>
    </w:p>
    <w:p w14:paraId="4ABABB0D" w14:textId="78A6C6F3" w:rsidR="00730478" w:rsidRDefault="00730478" w:rsidP="0098191E">
      <w:pPr>
        <w:jc w:val="right"/>
      </w:pPr>
    </w:p>
    <w:p w14:paraId="312B4154" w14:textId="63760077" w:rsidR="00730478" w:rsidRDefault="00730478" w:rsidP="0098191E">
      <w:pPr>
        <w:jc w:val="right"/>
      </w:pPr>
    </w:p>
    <w:p w14:paraId="40FCC3FA" w14:textId="3BF71321" w:rsidR="00730478" w:rsidRDefault="00730478" w:rsidP="0098191E">
      <w:pPr>
        <w:jc w:val="right"/>
      </w:pPr>
    </w:p>
    <w:p w14:paraId="10A5B381" w14:textId="3FE41F86" w:rsidR="00730478" w:rsidRDefault="00730478" w:rsidP="0098191E">
      <w:pPr>
        <w:jc w:val="right"/>
      </w:pPr>
    </w:p>
    <w:p w14:paraId="2D9A3258" w14:textId="0F8A2B92" w:rsidR="00730478" w:rsidRDefault="00730478" w:rsidP="0098191E">
      <w:pPr>
        <w:jc w:val="right"/>
      </w:pPr>
    </w:p>
    <w:p w14:paraId="42B62C19" w14:textId="61C68D6D" w:rsidR="00730478" w:rsidRDefault="00730478" w:rsidP="0098191E">
      <w:pPr>
        <w:jc w:val="right"/>
      </w:pPr>
    </w:p>
    <w:p w14:paraId="192C8057" w14:textId="5B44591A" w:rsidR="00730478" w:rsidRDefault="00730478" w:rsidP="0098191E">
      <w:pPr>
        <w:jc w:val="right"/>
      </w:pPr>
    </w:p>
    <w:p w14:paraId="681B2FEE" w14:textId="760AB678" w:rsidR="00730478" w:rsidRDefault="00730478" w:rsidP="0098191E">
      <w:pPr>
        <w:jc w:val="right"/>
      </w:pPr>
    </w:p>
    <w:p w14:paraId="140700D9" w14:textId="44B87CEC" w:rsidR="00730478" w:rsidRDefault="00730478" w:rsidP="0098191E">
      <w:pPr>
        <w:jc w:val="righ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088" behindDoc="1" locked="0" layoutInCell="1" allowOverlap="1" wp14:anchorId="5A1FE53D" wp14:editId="7A0E1971">
            <wp:simplePos x="0" y="0"/>
            <wp:positionH relativeFrom="column">
              <wp:posOffset>-766050</wp:posOffset>
            </wp:positionH>
            <wp:positionV relativeFrom="paragraph">
              <wp:posOffset>-381000</wp:posOffset>
            </wp:positionV>
            <wp:extent cx="7195425" cy="9277350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42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89B88" w14:textId="2FE02357" w:rsidR="00730478" w:rsidRDefault="00730478" w:rsidP="0098191E">
      <w:pPr>
        <w:jc w:val="right"/>
      </w:pPr>
    </w:p>
    <w:p w14:paraId="66C0E3A5" w14:textId="10EA1BDE" w:rsidR="00730478" w:rsidRDefault="00730478" w:rsidP="0098191E">
      <w:pPr>
        <w:jc w:val="right"/>
      </w:pPr>
    </w:p>
    <w:p w14:paraId="003BCED9" w14:textId="117AFAFB" w:rsidR="00730478" w:rsidRDefault="00730478" w:rsidP="0098191E">
      <w:pPr>
        <w:jc w:val="right"/>
      </w:pPr>
    </w:p>
    <w:p w14:paraId="35FB1FBD" w14:textId="7DFD7279" w:rsidR="00730478" w:rsidRDefault="00730478" w:rsidP="0098191E">
      <w:pPr>
        <w:jc w:val="right"/>
      </w:pPr>
    </w:p>
    <w:p w14:paraId="7F1D960C" w14:textId="2D124192" w:rsidR="00730478" w:rsidRDefault="00730478" w:rsidP="0098191E">
      <w:pPr>
        <w:jc w:val="right"/>
      </w:pPr>
    </w:p>
    <w:p w14:paraId="306A5794" w14:textId="7AAEA4ED" w:rsidR="00730478" w:rsidRDefault="00730478" w:rsidP="0098191E">
      <w:pPr>
        <w:jc w:val="right"/>
      </w:pPr>
    </w:p>
    <w:p w14:paraId="18FA01F9" w14:textId="4A2A7A42" w:rsidR="00730478" w:rsidRDefault="00730478" w:rsidP="0098191E">
      <w:pPr>
        <w:jc w:val="right"/>
      </w:pPr>
    </w:p>
    <w:p w14:paraId="5AA116C8" w14:textId="70F3EA91" w:rsidR="00730478" w:rsidRDefault="00730478" w:rsidP="0098191E">
      <w:pPr>
        <w:jc w:val="right"/>
      </w:pPr>
    </w:p>
    <w:p w14:paraId="587ABCCD" w14:textId="77A9F5B0" w:rsidR="00730478" w:rsidRDefault="00730478" w:rsidP="0098191E">
      <w:pPr>
        <w:jc w:val="right"/>
      </w:pPr>
    </w:p>
    <w:p w14:paraId="4E434C62" w14:textId="06D637BA" w:rsidR="00730478" w:rsidRDefault="00730478" w:rsidP="0098191E">
      <w:pPr>
        <w:jc w:val="right"/>
      </w:pPr>
    </w:p>
    <w:p w14:paraId="6324922A" w14:textId="0D084CEC" w:rsidR="00730478" w:rsidRDefault="00730478" w:rsidP="0098191E">
      <w:pPr>
        <w:jc w:val="right"/>
      </w:pPr>
    </w:p>
    <w:p w14:paraId="127BB049" w14:textId="2E269CFD" w:rsidR="00730478" w:rsidRDefault="00730478" w:rsidP="0098191E">
      <w:pPr>
        <w:jc w:val="right"/>
      </w:pPr>
    </w:p>
    <w:p w14:paraId="1A615FCB" w14:textId="24A4A5F8" w:rsidR="00730478" w:rsidRDefault="00730478" w:rsidP="0098191E">
      <w:pPr>
        <w:jc w:val="right"/>
      </w:pPr>
    </w:p>
    <w:p w14:paraId="5B7FEFE9" w14:textId="5623AF29" w:rsidR="00730478" w:rsidRDefault="00730478" w:rsidP="0098191E">
      <w:pPr>
        <w:jc w:val="right"/>
      </w:pPr>
    </w:p>
    <w:p w14:paraId="320398DA" w14:textId="4F0BBEAF" w:rsidR="00730478" w:rsidRDefault="00730478" w:rsidP="0098191E">
      <w:pPr>
        <w:jc w:val="right"/>
      </w:pPr>
    </w:p>
    <w:p w14:paraId="109F1119" w14:textId="415FB789" w:rsidR="00730478" w:rsidRDefault="00730478" w:rsidP="0098191E">
      <w:pPr>
        <w:jc w:val="right"/>
      </w:pPr>
    </w:p>
    <w:p w14:paraId="1010D93D" w14:textId="716AC429" w:rsidR="00730478" w:rsidRDefault="00730478" w:rsidP="0098191E">
      <w:pPr>
        <w:jc w:val="right"/>
      </w:pPr>
    </w:p>
    <w:p w14:paraId="27F45248" w14:textId="63055185" w:rsidR="00730478" w:rsidRDefault="00730478" w:rsidP="0098191E">
      <w:pPr>
        <w:jc w:val="right"/>
      </w:pPr>
    </w:p>
    <w:p w14:paraId="5E155273" w14:textId="7308FEA2" w:rsidR="00730478" w:rsidRDefault="00730478" w:rsidP="0098191E">
      <w:pPr>
        <w:jc w:val="right"/>
      </w:pPr>
    </w:p>
    <w:p w14:paraId="3B1D8C88" w14:textId="77A504A9" w:rsidR="00730478" w:rsidRDefault="00730478" w:rsidP="0098191E">
      <w:pPr>
        <w:jc w:val="right"/>
      </w:pPr>
    </w:p>
    <w:p w14:paraId="10B0BDA2" w14:textId="6767BB9A" w:rsidR="00730478" w:rsidRDefault="00730478" w:rsidP="0098191E">
      <w:pPr>
        <w:jc w:val="right"/>
      </w:pPr>
    </w:p>
    <w:p w14:paraId="1194F54A" w14:textId="1A92D268" w:rsidR="00730478" w:rsidRDefault="00730478" w:rsidP="0098191E">
      <w:pPr>
        <w:jc w:val="right"/>
      </w:pPr>
    </w:p>
    <w:p w14:paraId="0D9E8DF1" w14:textId="16B805D5" w:rsidR="00730478" w:rsidRDefault="00730478" w:rsidP="0098191E">
      <w:pPr>
        <w:jc w:val="right"/>
      </w:pPr>
    </w:p>
    <w:p w14:paraId="2CC48775" w14:textId="0A8D6D7F" w:rsidR="00730478" w:rsidRDefault="00730478" w:rsidP="0098191E">
      <w:pPr>
        <w:jc w:val="right"/>
      </w:pPr>
    </w:p>
    <w:p w14:paraId="6EAE5A61" w14:textId="31CE32C0" w:rsidR="00730478" w:rsidRDefault="00730478" w:rsidP="0098191E">
      <w:pPr>
        <w:jc w:val="right"/>
      </w:pPr>
    </w:p>
    <w:p w14:paraId="4E7DBECC" w14:textId="490D8A26" w:rsidR="00730478" w:rsidRDefault="00730478" w:rsidP="0098191E">
      <w:pPr>
        <w:jc w:val="right"/>
      </w:pPr>
    </w:p>
    <w:p w14:paraId="2779BF2E" w14:textId="04A8065B" w:rsidR="00730478" w:rsidRDefault="00730478" w:rsidP="0098191E">
      <w:pPr>
        <w:jc w:val="right"/>
      </w:pPr>
    </w:p>
    <w:p w14:paraId="3D087ED7" w14:textId="09F6D746" w:rsidR="00730478" w:rsidRDefault="00730478" w:rsidP="0098191E">
      <w:pPr>
        <w:jc w:val="right"/>
      </w:pPr>
    </w:p>
    <w:p w14:paraId="5DAD51C0" w14:textId="5D260ADD" w:rsidR="00730478" w:rsidRDefault="00730478" w:rsidP="0098191E">
      <w:pPr>
        <w:jc w:val="right"/>
      </w:pPr>
    </w:p>
    <w:p w14:paraId="177BB181" w14:textId="7F5566F2" w:rsidR="00730478" w:rsidRDefault="00730478" w:rsidP="0098191E">
      <w:pPr>
        <w:jc w:val="right"/>
      </w:pPr>
    </w:p>
    <w:p w14:paraId="0612B052" w14:textId="291324DC" w:rsidR="00730478" w:rsidRDefault="00EE6AB5" w:rsidP="00730478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9232" behindDoc="1" locked="0" layoutInCell="1" allowOverlap="1" wp14:anchorId="3162D56B" wp14:editId="026E689F">
            <wp:simplePos x="0" y="0"/>
            <wp:positionH relativeFrom="column">
              <wp:posOffset>-758203</wp:posOffset>
            </wp:positionH>
            <wp:positionV relativeFrom="paragraph">
              <wp:posOffset>252608</wp:posOffset>
            </wp:positionV>
            <wp:extent cx="7190659" cy="9221347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659" cy="9221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478">
        <w:rPr>
          <w:b/>
          <w:bCs/>
          <w:u w:val="single"/>
        </w:rPr>
        <w:t xml:space="preserve">Week 5: Science &amp; </w:t>
      </w:r>
      <w:r w:rsidR="00E80FCD">
        <w:rPr>
          <w:b/>
          <w:bCs/>
          <w:u w:val="single"/>
        </w:rPr>
        <w:t>PE</w:t>
      </w:r>
    </w:p>
    <w:p w14:paraId="45B5D84C" w14:textId="44EF3D65" w:rsidR="00E80FCD" w:rsidRDefault="00E80FCD" w:rsidP="00730478">
      <w:pPr>
        <w:rPr>
          <w:b/>
          <w:bCs/>
          <w:u w:val="single"/>
        </w:rPr>
      </w:pPr>
    </w:p>
    <w:p w14:paraId="3943A5B3" w14:textId="7338A5E2" w:rsidR="00EE6AB5" w:rsidRDefault="00EE6AB5" w:rsidP="00730478">
      <w:pPr>
        <w:rPr>
          <w:b/>
          <w:bCs/>
          <w:u w:val="single"/>
        </w:rPr>
      </w:pPr>
    </w:p>
    <w:p w14:paraId="5F40B17B" w14:textId="4FE5A88E" w:rsidR="00EE6AB5" w:rsidRDefault="00EE6AB5" w:rsidP="00730478">
      <w:pPr>
        <w:rPr>
          <w:b/>
          <w:bCs/>
          <w:u w:val="single"/>
        </w:rPr>
      </w:pPr>
    </w:p>
    <w:p w14:paraId="38802681" w14:textId="2751F151" w:rsidR="00EE6AB5" w:rsidRDefault="00EE6AB5" w:rsidP="00730478">
      <w:pPr>
        <w:rPr>
          <w:b/>
          <w:bCs/>
          <w:u w:val="single"/>
        </w:rPr>
      </w:pPr>
    </w:p>
    <w:p w14:paraId="0DA36AB9" w14:textId="5141FAD2" w:rsidR="00EE6AB5" w:rsidRDefault="00EE6AB5" w:rsidP="00730478">
      <w:pPr>
        <w:rPr>
          <w:b/>
          <w:bCs/>
          <w:u w:val="single"/>
        </w:rPr>
      </w:pPr>
    </w:p>
    <w:p w14:paraId="6B402C4B" w14:textId="17F02991" w:rsidR="00EE6AB5" w:rsidRDefault="00EE6AB5" w:rsidP="00730478">
      <w:pPr>
        <w:rPr>
          <w:b/>
          <w:bCs/>
          <w:u w:val="single"/>
        </w:rPr>
      </w:pPr>
    </w:p>
    <w:p w14:paraId="73775DF0" w14:textId="455BBE38" w:rsidR="00EE6AB5" w:rsidRDefault="00EE6AB5" w:rsidP="00730478">
      <w:pPr>
        <w:rPr>
          <w:b/>
          <w:bCs/>
          <w:u w:val="single"/>
        </w:rPr>
      </w:pPr>
    </w:p>
    <w:p w14:paraId="6B9D31E6" w14:textId="0890304E" w:rsidR="00EE6AB5" w:rsidRDefault="00EE6AB5" w:rsidP="00730478">
      <w:pPr>
        <w:rPr>
          <w:b/>
          <w:bCs/>
          <w:u w:val="single"/>
        </w:rPr>
      </w:pPr>
    </w:p>
    <w:p w14:paraId="1E99DB9B" w14:textId="0F8A96CA" w:rsidR="00EE6AB5" w:rsidRDefault="00EE6AB5" w:rsidP="00730478">
      <w:pPr>
        <w:rPr>
          <w:b/>
          <w:bCs/>
          <w:u w:val="single"/>
        </w:rPr>
      </w:pPr>
    </w:p>
    <w:p w14:paraId="52C76FD1" w14:textId="481973C0" w:rsidR="00EE6AB5" w:rsidRDefault="00EE6AB5" w:rsidP="00730478">
      <w:pPr>
        <w:rPr>
          <w:b/>
          <w:bCs/>
          <w:u w:val="single"/>
        </w:rPr>
      </w:pPr>
    </w:p>
    <w:p w14:paraId="137A69E4" w14:textId="5A3CFAD6" w:rsidR="00EE6AB5" w:rsidRDefault="00EE6AB5" w:rsidP="00730478">
      <w:pPr>
        <w:rPr>
          <w:b/>
          <w:bCs/>
          <w:u w:val="single"/>
        </w:rPr>
      </w:pPr>
    </w:p>
    <w:p w14:paraId="706FC79E" w14:textId="0B49FD7A" w:rsidR="00EE6AB5" w:rsidRDefault="00EE6AB5" w:rsidP="00730478">
      <w:pPr>
        <w:rPr>
          <w:b/>
          <w:bCs/>
          <w:u w:val="single"/>
        </w:rPr>
      </w:pPr>
    </w:p>
    <w:p w14:paraId="308DD536" w14:textId="4C3952AE" w:rsidR="00EE6AB5" w:rsidRDefault="00EE6AB5" w:rsidP="00730478">
      <w:pPr>
        <w:rPr>
          <w:b/>
          <w:bCs/>
          <w:u w:val="single"/>
        </w:rPr>
      </w:pPr>
    </w:p>
    <w:p w14:paraId="4E25C3CA" w14:textId="19D4E969" w:rsidR="00EE6AB5" w:rsidRDefault="00EE6AB5" w:rsidP="00730478">
      <w:pPr>
        <w:rPr>
          <w:b/>
          <w:bCs/>
          <w:u w:val="single"/>
        </w:rPr>
      </w:pPr>
    </w:p>
    <w:p w14:paraId="180B307F" w14:textId="00503954" w:rsidR="00EE6AB5" w:rsidRDefault="00EE6AB5" w:rsidP="00730478">
      <w:pPr>
        <w:rPr>
          <w:b/>
          <w:bCs/>
          <w:u w:val="single"/>
        </w:rPr>
      </w:pPr>
    </w:p>
    <w:p w14:paraId="20B4000B" w14:textId="34726623" w:rsidR="00EE6AB5" w:rsidRDefault="00EE6AB5" w:rsidP="00730478">
      <w:pPr>
        <w:rPr>
          <w:b/>
          <w:bCs/>
          <w:u w:val="single"/>
        </w:rPr>
      </w:pPr>
    </w:p>
    <w:p w14:paraId="23C52129" w14:textId="5C95F091" w:rsidR="00EE6AB5" w:rsidRDefault="00EE6AB5" w:rsidP="00730478">
      <w:pPr>
        <w:rPr>
          <w:b/>
          <w:bCs/>
          <w:u w:val="single"/>
        </w:rPr>
      </w:pPr>
    </w:p>
    <w:p w14:paraId="7F3AE03C" w14:textId="10B95DC7" w:rsidR="00EE6AB5" w:rsidRDefault="00EE6AB5" w:rsidP="00730478">
      <w:pPr>
        <w:rPr>
          <w:b/>
          <w:bCs/>
          <w:u w:val="single"/>
        </w:rPr>
      </w:pPr>
    </w:p>
    <w:p w14:paraId="324F5810" w14:textId="28F21D34" w:rsidR="00EE6AB5" w:rsidRDefault="00EE6AB5" w:rsidP="00730478">
      <w:pPr>
        <w:rPr>
          <w:b/>
          <w:bCs/>
          <w:u w:val="single"/>
        </w:rPr>
      </w:pPr>
    </w:p>
    <w:p w14:paraId="6B5720FD" w14:textId="08998698" w:rsidR="00EE6AB5" w:rsidRDefault="00EE6AB5" w:rsidP="00730478">
      <w:pPr>
        <w:rPr>
          <w:b/>
          <w:bCs/>
          <w:u w:val="single"/>
        </w:rPr>
      </w:pPr>
    </w:p>
    <w:p w14:paraId="04CD324A" w14:textId="4F0EF5C8" w:rsidR="00EE6AB5" w:rsidRDefault="00EE6AB5" w:rsidP="00730478">
      <w:pPr>
        <w:rPr>
          <w:b/>
          <w:bCs/>
          <w:u w:val="single"/>
        </w:rPr>
      </w:pPr>
    </w:p>
    <w:p w14:paraId="0BF7DCA4" w14:textId="3ED83108" w:rsidR="00EE6AB5" w:rsidRDefault="00EE6AB5" w:rsidP="00730478">
      <w:pPr>
        <w:rPr>
          <w:b/>
          <w:bCs/>
          <w:u w:val="single"/>
        </w:rPr>
      </w:pPr>
    </w:p>
    <w:p w14:paraId="06DDD541" w14:textId="074ACDD2" w:rsidR="00EE6AB5" w:rsidRDefault="00EE6AB5" w:rsidP="00730478">
      <w:pPr>
        <w:rPr>
          <w:b/>
          <w:bCs/>
          <w:u w:val="single"/>
        </w:rPr>
      </w:pPr>
    </w:p>
    <w:p w14:paraId="5BC6B566" w14:textId="7129E829" w:rsidR="00EE6AB5" w:rsidRDefault="00EE6AB5" w:rsidP="00730478">
      <w:pPr>
        <w:rPr>
          <w:b/>
          <w:bCs/>
          <w:u w:val="single"/>
        </w:rPr>
      </w:pPr>
    </w:p>
    <w:p w14:paraId="6FBC727D" w14:textId="2B812085" w:rsidR="00EE6AB5" w:rsidRDefault="00EE6AB5" w:rsidP="00730478">
      <w:pPr>
        <w:rPr>
          <w:b/>
          <w:bCs/>
          <w:u w:val="single"/>
        </w:rPr>
      </w:pPr>
    </w:p>
    <w:p w14:paraId="13C95294" w14:textId="2D71BD73" w:rsidR="00EE6AB5" w:rsidRDefault="00EE6AB5" w:rsidP="00730478">
      <w:pPr>
        <w:rPr>
          <w:b/>
          <w:bCs/>
          <w:u w:val="single"/>
        </w:rPr>
      </w:pPr>
    </w:p>
    <w:p w14:paraId="7F7DBBC4" w14:textId="159949FD" w:rsidR="00EE6AB5" w:rsidRDefault="00EE6AB5" w:rsidP="00730478">
      <w:pPr>
        <w:rPr>
          <w:b/>
          <w:bCs/>
          <w:u w:val="single"/>
        </w:rPr>
      </w:pPr>
    </w:p>
    <w:p w14:paraId="34B82516" w14:textId="17737CFC" w:rsidR="00EE6AB5" w:rsidRDefault="00EE6AB5" w:rsidP="00730478">
      <w:pPr>
        <w:rPr>
          <w:b/>
          <w:bCs/>
          <w:u w:val="single"/>
        </w:rPr>
      </w:pPr>
    </w:p>
    <w:p w14:paraId="448E87AB" w14:textId="2AF786D6" w:rsidR="00EE6AB5" w:rsidRDefault="00EE6AB5" w:rsidP="00730478">
      <w:pPr>
        <w:rPr>
          <w:b/>
          <w:bCs/>
          <w:u w:val="single"/>
        </w:rPr>
      </w:pPr>
    </w:p>
    <w:p w14:paraId="74FC7FCE" w14:textId="32ACCB42" w:rsidR="00EE6AB5" w:rsidRDefault="00EE6AB5" w:rsidP="00EE6AB5">
      <w:pPr>
        <w:jc w:val="center"/>
        <w:rPr>
          <w:b/>
          <w:bCs/>
          <w:u w:val="single"/>
        </w:rPr>
      </w:pPr>
    </w:p>
    <w:p w14:paraId="29FE69B6" w14:textId="61BF90D4" w:rsidR="00EE6AB5" w:rsidRDefault="00EE6AB5" w:rsidP="00EE6AB5">
      <w:pPr>
        <w:jc w:val="center"/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0D240FD4" wp14:editId="5295677D">
            <wp:simplePos x="0" y="0"/>
            <wp:positionH relativeFrom="column">
              <wp:posOffset>-769107</wp:posOffset>
            </wp:positionH>
            <wp:positionV relativeFrom="paragraph">
              <wp:posOffset>-116367</wp:posOffset>
            </wp:positionV>
            <wp:extent cx="7201319" cy="929964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319" cy="9299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F9C01" w14:textId="7C208E31" w:rsidR="00EE6AB5" w:rsidRDefault="00EE6AB5" w:rsidP="00EE6AB5">
      <w:pPr>
        <w:jc w:val="center"/>
        <w:rPr>
          <w:b/>
          <w:bCs/>
          <w:u w:val="single"/>
        </w:rPr>
      </w:pPr>
    </w:p>
    <w:p w14:paraId="07FBDC5C" w14:textId="64417C87" w:rsidR="00EE6AB5" w:rsidRDefault="00EE6AB5" w:rsidP="00EE6AB5">
      <w:pPr>
        <w:jc w:val="center"/>
        <w:rPr>
          <w:b/>
          <w:bCs/>
          <w:u w:val="single"/>
        </w:rPr>
      </w:pPr>
    </w:p>
    <w:p w14:paraId="3F532F58" w14:textId="754C16D0" w:rsidR="00EE6AB5" w:rsidRDefault="00EE6AB5" w:rsidP="00EE6AB5">
      <w:pPr>
        <w:jc w:val="center"/>
        <w:rPr>
          <w:b/>
          <w:bCs/>
          <w:u w:val="single"/>
        </w:rPr>
      </w:pPr>
    </w:p>
    <w:p w14:paraId="03140D39" w14:textId="334BE74D" w:rsidR="00EE6AB5" w:rsidRDefault="00EE6AB5" w:rsidP="00EE6AB5">
      <w:pPr>
        <w:jc w:val="center"/>
        <w:rPr>
          <w:b/>
          <w:bCs/>
          <w:u w:val="single"/>
        </w:rPr>
      </w:pPr>
    </w:p>
    <w:p w14:paraId="01F5332B" w14:textId="36B8B9F6" w:rsidR="00EE6AB5" w:rsidRDefault="00EE6AB5" w:rsidP="00EE6AB5">
      <w:pPr>
        <w:jc w:val="center"/>
        <w:rPr>
          <w:b/>
          <w:bCs/>
          <w:u w:val="single"/>
        </w:rPr>
      </w:pPr>
    </w:p>
    <w:p w14:paraId="67C2D4D4" w14:textId="386BBE47" w:rsidR="00EE6AB5" w:rsidRDefault="00EE6AB5" w:rsidP="00EE6AB5">
      <w:pPr>
        <w:jc w:val="center"/>
        <w:rPr>
          <w:b/>
          <w:bCs/>
          <w:u w:val="single"/>
        </w:rPr>
      </w:pPr>
    </w:p>
    <w:p w14:paraId="186F8DE6" w14:textId="0AA37DCF" w:rsidR="00EE6AB5" w:rsidRDefault="00EE6AB5" w:rsidP="00EE6AB5">
      <w:pPr>
        <w:jc w:val="center"/>
        <w:rPr>
          <w:b/>
          <w:bCs/>
          <w:u w:val="single"/>
        </w:rPr>
      </w:pPr>
    </w:p>
    <w:p w14:paraId="3D1E2C17" w14:textId="498E498B" w:rsidR="00EE6AB5" w:rsidRDefault="00EE6AB5" w:rsidP="00EE6AB5">
      <w:pPr>
        <w:jc w:val="center"/>
        <w:rPr>
          <w:b/>
          <w:bCs/>
          <w:u w:val="single"/>
        </w:rPr>
      </w:pPr>
    </w:p>
    <w:p w14:paraId="72A83581" w14:textId="3A19982A" w:rsidR="00EE6AB5" w:rsidRDefault="00EE6AB5" w:rsidP="00EE6AB5">
      <w:pPr>
        <w:jc w:val="center"/>
        <w:rPr>
          <w:b/>
          <w:bCs/>
          <w:u w:val="single"/>
        </w:rPr>
      </w:pPr>
    </w:p>
    <w:p w14:paraId="02EF584E" w14:textId="331B6208" w:rsidR="00EE6AB5" w:rsidRDefault="00EE6AB5" w:rsidP="00EE6AB5">
      <w:pPr>
        <w:jc w:val="center"/>
        <w:rPr>
          <w:b/>
          <w:bCs/>
          <w:u w:val="single"/>
        </w:rPr>
      </w:pPr>
    </w:p>
    <w:p w14:paraId="3C8CA181" w14:textId="7A1C9F1C" w:rsidR="00EE6AB5" w:rsidRDefault="00EE6AB5" w:rsidP="00EE6AB5">
      <w:pPr>
        <w:jc w:val="center"/>
        <w:rPr>
          <w:b/>
          <w:bCs/>
          <w:u w:val="single"/>
        </w:rPr>
      </w:pPr>
    </w:p>
    <w:p w14:paraId="3710FFCA" w14:textId="2231C3B9" w:rsidR="00EE6AB5" w:rsidRDefault="00EE6AB5" w:rsidP="00EE6AB5">
      <w:pPr>
        <w:jc w:val="center"/>
        <w:rPr>
          <w:b/>
          <w:bCs/>
          <w:u w:val="single"/>
        </w:rPr>
      </w:pPr>
    </w:p>
    <w:p w14:paraId="6A2E53CA" w14:textId="0E516672" w:rsidR="00EE6AB5" w:rsidRDefault="00EE6AB5" w:rsidP="00EE6AB5">
      <w:pPr>
        <w:jc w:val="center"/>
        <w:rPr>
          <w:b/>
          <w:bCs/>
          <w:u w:val="single"/>
        </w:rPr>
      </w:pPr>
    </w:p>
    <w:p w14:paraId="63D3D2C4" w14:textId="5049A19D" w:rsidR="00EE6AB5" w:rsidRDefault="00EE6AB5" w:rsidP="00EE6AB5">
      <w:pPr>
        <w:jc w:val="center"/>
        <w:rPr>
          <w:b/>
          <w:bCs/>
          <w:u w:val="single"/>
        </w:rPr>
      </w:pPr>
    </w:p>
    <w:p w14:paraId="33C9D9E7" w14:textId="61B952E6" w:rsidR="00EE6AB5" w:rsidRDefault="00EE6AB5" w:rsidP="00EE6AB5">
      <w:pPr>
        <w:jc w:val="center"/>
        <w:rPr>
          <w:b/>
          <w:bCs/>
          <w:u w:val="single"/>
        </w:rPr>
      </w:pPr>
    </w:p>
    <w:p w14:paraId="1DAE358C" w14:textId="3F48F63B" w:rsidR="00EE6AB5" w:rsidRDefault="00EE6AB5" w:rsidP="00EE6AB5">
      <w:pPr>
        <w:jc w:val="center"/>
        <w:rPr>
          <w:b/>
          <w:bCs/>
          <w:u w:val="single"/>
        </w:rPr>
      </w:pPr>
    </w:p>
    <w:p w14:paraId="6D1AFC03" w14:textId="3F430357" w:rsidR="00EE6AB5" w:rsidRDefault="00EE6AB5" w:rsidP="00EE6AB5">
      <w:pPr>
        <w:jc w:val="center"/>
        <w:rPr>
          <w:b/>
          <w:bCs/>
          <w:u w:val="single"/>
        </w:rPr>
      </w:pPr>
    </w:p>
    <w:p w14:paraId="08E3EB03" w14:textId="2ABB93BB" w:rsidR="00EE6AB5" w:rsidRDefault="00EE6AB5" w:rsidP="00EE6AB5">
      <w:pPr>
        <w:jc w:val="center"/>
        <w:rPr>
          <w:b/>
          <w:bCs/>
          <w:u w:val="single"/>
        </w:rPr>
      </w:pPr>
    </w:p>
    <w:p w14:paraId="791F24E7" w14:textId="3AD7A60F" w:rsidR="00EE6AB5" w:rsidRDefault="00EE6AB5" w:rsidP="00EE6AB5">
      <w:pPr>
        <w:jc w:val="center"/>
        <w:rPr>
          <w:b/>
          <w:bCs/>
          <w:u w:val="single"/>
        </w:rPr>
      </w:pPr>
    </w:p>
    <w:p w14:paraId="7E0A55E7" w14:textId="6D8E718E" w:rsidR="00EE6AB5" w:rsidRDefault="00EE6AB5" w:rsidP="00EE6AB5">
      <w:pPr>
        <w:jc w:val="center"/>
        <w:rPr>
          <w:b/>
          <w:bCs/>
          <w:u w:val="single"/>
        </w:rPr>
      </w:pPr>
    </w:p>
    <w:p w14:paraId="0CA7517F" w14:textId="09EE20D3" w:rsidR="00EE6AB5" w:rsidRDefault="00EE6AB5" w:rsidP="00EE6AB5">
      <w:pPr>
        <w:jc w:val="center"/>
        <w:rPr>
          <w:b/>
          <w:bCs/>
          <w:u w:val="single"/>
        </w:rPr>
      </w:pPr>
    </w:p>
    <w:p w14:paraId="0F6DEE29" w14:textId="07565485" w:rsidR="00EE6AB5" w:rsidRDefault="00EE6AB5" w:rsidP="00EE6AB5">
      <w:pPr>
        <w:jc w:val="center"/>
        <w:rPr>
          <w:b/>
          <w:bCs/>
          <w:u w:val="single"/>
        </w:rPr>
      </w:pPr>
    </w:p>
    <w:p w14:paraId="15F51995" w14:textId="76E3237F" w:rsidR="00EE6AB5" w:rsidRDefault="00EE6AB5" w:rsidP="00EE6AB5">
      <w:pPr>
        <w:jc w:val="center"/>
        <w:rPr>
          <w:b/>
          <w:bCs/>
          <w:u w:val="single"/>
        </w:rPr>
      </w:pPr>
    </w:p>
    <w:p w14:paraId="02D5AC16" w14:textId="5A377FAA" w:rsidR="00EE6AB5" w:rsidRDefault="00EE6AB5" w:rsidP="00EE6AB5">
      <w:pPr>
        <w:jc w:val="center"/>
        <w:rPr>
          <w:b/>
          <w:bCs/>
          <w:u w:val="single"/>
        </w:rPr>
      </w:pPr>
    </w:p>
    <w:p w14:paraId="1E297507" w14:textId="377B56F9" w:rsidR="00EE6AB5" w:rsidRDefault="00EE6AB5" w:rsidP="00EE6AB5">
      <w:pPr>
        <w:jc w:val="center"/>
        <w:rPr>
          <w:b/>
          <w:bCs/>
          <w:u w:val="single"/>
        </w:rPr>
      </w:pPr>
    </w:p>
    <w:p w14:paraId="11C46899" w14:textId="36ED7CC4" w:rsidR="00EE6AB5" w:rsidRDefault="00EE6AB5" w:rsidP="00EE6AB5">
      <w:pPr>
        <w:jc w:val="center"/>
        <w:rPr>
          <w:b/>
          <w:bCs/>
          <w:u w:val="single"/>
        </w:rPr>
      </w:pPr>
    </w:p>
    <w:p w14:paraId="4FD8341C" w14:textId="3453E5E6" w:rsidR="00EE6AB5" w:rsidRDefault="00EE6AB5" w:rsidP="00EE6AB5">
      <w:pPr>
        <w:jc w:val="center"/>
        <w:rPr>
          <w:b/>
          <w:bCs/>
          <w:u w:val="single"/>
        </w:rPr>
      </w:pPr>
    </w:p>
    <w:p w14:paraId="11A76639" w14:textId="5E095EFD" w:rsidR="00EE6AB5" w:rsidRDefault="00EE6AB5" w:rsidP="00EE6AB5">
      <w:pPr>
        <w:jc w:val="center"/>
        <w:rPr>
          <w:b/>
          <w:bCs/>
          <w:u w:val="single"/>
        </w:rPr>
      </w:pPr>
    </w:p>
    <w:p w14:paraId="288DF849" w14:textId="697AE355" w:rsidR="00EE6AB5" w:rsidRDefault="00EE6AB5" w:rsidP="00EE6AB5">
      <w:pPr>
        <w:jc w:val="center"/>
        <w:rPr>
          <w:b/>
          <w:bCs/>
          <w:u w:val="single"/>
        </w:rPr>
      </w:pPr>
    </w:p>
    <w:p w14:paraId="2A70136A" w14:textId="77777777" w:rsidR="00EE6AB5" w:rsidRDefault="00EE6AB5" w:rsidP="00EE6AB5">
      <w:pPr>
        <w:jc w:val="center"/>
        <w:rPr>
          <w:b/>
          <w:bCs/>
          <w:u w:val="single"/>
        </w:rPr>
      </w:pPr>
    </w:p>
    <w:p w14:paraId="7E18D99F" w14:textId="4F8D0730" w:rsidR="00EE6AB5" w:rsidRDefault="00EE6AB5" w:rsidP="00730478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70599A78" wp14:editId="69E9E4EB">
            <wp:simplePos x="0" y="0"/>
            <wp:positionH relativeFrom="column">
              <wp:posOffset>-835188</wp:posOffset>
            </wp:positionH>
            <wp:positionV relativeFrom="paragraph">
              <wp:posOffset>-787400</wp:posOffset>
            </wp:positionV>
            <wp:extent cx="7328698" cy="5168900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998" cy="517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41157" w14:textId="217A0848" w:rsidR="00EE6AB5" w:rsidRDefault="00EE6AB5" w:rsidP="00730478">
      <w:pPr>
        <w:rPr>
          <w:b/>
          <w:bCs/>
          <w:u w:val="single"/>
        </w:rPr>
      </w:pPr>
    </w:p>
    <w:p w14:paraId="619C652E" w14:textId="47E28A4D" w:rsidR="00EE6AB5" w:rsidRDefault="00EE6AB5" w:rsidP="00730478">
      <w:pPr>
        <w:rPr>
          <w:b/>
          <w:bCs/>
          <w:u w:val="single"/>
        </w:rPr>
      </w:pPr>
    </w:p>
    <w:p w14:paraId="58E077B9" w14:textId="365DE68C" w:rsidR="00EE6AB5" w:rsidRDefault="00EE6AB5" w:rsidP="00730478">
      <w:pPr>
        <w:rPr>
          <w:b/>
          <w:bCs/>
          <w:u w:val="single"/>
        </w:rPr>
      </w:pPr>
    </w:p>
    <w:p w14:paraId="4B6269BE" w14:textId="197F728C" w:rsidR="00EE6AB5" w:rsidRDefault="00EE6AB5" w:rsidP="00730478">
      <w:pPr>
        <w:rPr>
          <w:b/>
          <w:bCs/>
          <w:u w:val="single"/>
        </w:rPr>
      </w:pPr>
    </w:p>
    <w:p w14:paraId="495A1424" w14:textId="1FC37429" w:rsidR="00EE6AB5" w:rsidRDefault="00EE6AB5" w:rsidP="00730478">
      <w:pPr>
        <w:rPr>
          <w:b/>
          <w:bCs/>
          <w:u w:val="single"/>
        </w:rPr>
      </w:pPr>
    </w:p>
    <w:p w14:paraId="284BFC86" w14:textId="062359EE" w:rsidR="00EE6AB5" w:rsidRDefault="00EE6AB5" w:rsidP="00730478">
      <w:pPr>
        <w:rPr>
          <w:b/>
          <w:bCs/>
          <w:u w:val="single"/>
        </w:rPr>
      </w:pPr>
    </w:p>
    <w:p w14:paraId="153DAA3F" w14:textId="3863F3B0" w:rsidR="00EE6AB5" w:rsidRDefault="00EE6AB5" w:rsidP="00730478">
      <w:pPr>
        <w:rPr>
          <w:b/>
          <w:bCs/>
          <w:u w:val="single"/>
        </w:rPr>
      </w:pPr>
    </w:p>
    <w:p w14:paraId="49893FFF" w14:textId="3168E2D8" w:rsidR="00EE6AB5" w:rsidRDefault="00EE6AB5" w:rsidP="00730478">
      <w:pPr>
        <w:rPr>
          <w:b/>
          <w:bCs/>
          <w:u w:val="single"/>
        </w:rPr>
      </w:pPr>
    </w:p>
    <w:p w14:paraId="1FD33DB4" w14:textId="56DDB5D7" w:rsidR="00EE6AB5" w:rsidRDefault="00EE6AB5" w:rsidP="00730478">
      <w:pPr>
        <w:rPr>
          <w:b/>
          <w:bCs/>
          <w:u w:val="single"/>
        </w:rPr>
      </w:pPr>
    </w:p>
    <w:p w14:paraId="54D1BFF8" w14:textId="0DBE6763" w:rsidR="00EE6AB5" w:rsidRDefault="00EE6AB5" w:rsidP="00730478">
      <w:pPr>
        <w:rPr>
          <w:b/>
          <w:bCs/>
          <w:u w:val="single"/>
        </w:rPr>
      </w:pPr>
    </w:p>
    <w:p w14:paraId="5C90EFB8" w14:textId="3F494CDF" w:rsidR="00EE6AB5" w:rsidRDefault="00EE6AB5" w:rsidP="00730478">
      <w:pPr>
        <w:rPr>
          <w:b/>
          <w:bCs/>
          <w:u w:val="single"/>
        </w:rPr>
      </w:pPr>
    </w:p>
    <w:p w14:paraId="7A16D77B" w14:textId="74F60DD3" w:rsidR="00EE6AB5" w:rsidRDefault="00EE6AB5" w:rsidP="00730478">
      <w:pPr>
        <w:rPr>
          <w:b/>
          <w:bCs/>
          <w:u w:val="single"/>
        </w:rPr>
      </w:pPr>
    </w:p>
    <w:p w14:paraId="421055C8" w14:textId="4EC07013" w:rsidR="00EE6AB5" w:rsidRDefault="00EE6AB5" w:rsidP="00730478">
      <w:pPr>
        <w:rPr>
          <w:b/>
          <w:bCs/>
          <w:u w:val="single"/>
        </w:rPr>
      </w:pPr>
    </w:p>
    <w:p w14:paraId="2B76D771" w14:textId="08387275" w:rsidR="00EE6AB5" w:rsidRDefault="00EE6AB5" w:rsidP="00730478">
      <w:pPr>
        <w:rPr>
          <w:b/>
          <w:bCs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7184" behindDoc="1" locked="0" layoutInCell="1" allowOverlap="1" wp14:anchorId="4E7D00D9" wp14:editId="20719EF2">
            <wp:simplePos x="0" y="0"/>
            <wp:positionH relativeFrom="column">
              <wp:posOffset>-809625</wp:posOffset>
            </wp:positionH>
            <wp:positionV relativeFrom="paragraph">
              <wp:posOffset>382905</wp:posOffset>
            </wp:positionV>
            <wp:extent cx="7303259" cy="50927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259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12199" w14:textId="3871FE60" w:rsidR="00EE6AB5" w:rsidRDefault="00EE6AB5" w:rsidP="00730478">
      <w:pPr>
        <w:rPr>
          <w:b/>
          <w:bCs/>
          <w:u w:val="single"/>
        </w:rPr>
      </w:pPr>
    </w:p>
    <w:p w14:paraId="2BA8A8F4" w14:textId="21F80C14" w:rsidR="00EE6AB5" w:rsidRDefault="00EE6AB5" w:rsidP="00730478">
      <w:pPr>
        <w:rPr>
          <w:b/>
          <w:bCs/>
          <w:u w:val="single"/>
        </w:rPr>
      </w:pPr>
    </w:p>
    <w:p w14:paraId="732EE247" w14:textId="68C95B1A" w:rsidR="00EE6AB5" w:rsidRDefault="00EE6AB5" w:rsidP="00730478">
      <w:pPr>
        <w:rPr>
          <w:b/>
          <w:bCs/>
          <w:u w:val="single"/>
        </w:rPr>
      </w:pPr>
    </w:p>
    <w:p w14:paraId="1ED8A8E1" w14:textId="7DFF691C" w:rsidR="00EE6AB5" w:rsidRDefault="00EE6AB5" w:rsidP="00730478">
      <w:pPr>
        <w:rPr>
          <w:b/>
          <w:bCs/>
          <w:u w:val="single"/>
        </w:rPr>
      </w:pPr>
    </w:p>
    <w:p w14:paraId="65C95631" w14:textId="0540A00D" w:rsidR="00EE6AB5" w:rsidRDefault="00EE6AB5" w:rsidP="00730478">
      <w:pPr>
        <w:rPr>
          <w:b/>
          <w:bCs/>
          <w:u w:val="single"/>
        </w:rPr>
      </w:pPr>
    </w:p>
    <w:p w14:paraId="65DC4448" w14:textId="77777777" w:rsidR="00E80FCD" w:rsidRDefault="00E80FCD" w:rsidP="00730478">
      <w:pPr>
        <w:rPr>
          <w:b/>
          <w:bCs/>
          <w:u w:val="single"/>
        </w:rPr>
      </w:pPr>
    </w:p>
    <w:p w14:paraId="0A5B3DE4" w14:textId="4DC4459D" w:rsidR="00730478" w:rsidRDefault="00730478" w:rsidP="0098191E">
      <w:pPr>
        <w:jc w:val="right"/>
      </w:pPr>
    </w:p>
    <w:p w14:paraId="17156C33" w14:textId="2E55F432" w:rsidR="00730478" w:rsidRDefault="00730478" w:rsidP="0098191E">
      <w:pPr>
        <w:jc w:val="right"/>
      </w:pPr>
    </w:p>
    <w:p w14:paraId="3285FD81" w14:textId="654C45E4" w:rsidR="00730478" w:rsidRDefault="00730478" w:rsidP="0098191E">
      <w:pPr>
        <w:jc w:val="right"/>
      </w:pPr>
    </w:p>
    <w:p w14:paraId="3A223810" w14:textId="4DCD8E6F" w:rsidR="00730478" w:rsidRDefault="00730478" w:rsidP="0098191E">
      <w:pPr>
        <w:jc w:val="right"/>
      </w:pPr>
    </w:p>
    <w:p w14:paraId="61DE233F" w14:textId="21FB0972" w:rsidR="00730478" w:rsidRDefault="00730478" w:rsidP="0098191E">
      <w:pPr>
        <w:jc w:val="right"/>
      </w:pPr>
    </w:p>
    <w:p w14:paraId="36A620EC" w14:textId="1E49D4A7" w:rsidR="00730478" w:rsidRDefault="00730478" w:rsidP="0098191E">
      <w:pPr>
        <w:jc w:val="right"/>
      </w:pPr>
    </w:p>
    <w:p w14:paraId="116FD91F" w14:textId="0AE9348F" w:rsidR="00730478" w:rsidRDefault="00730478" w:rsidP="0098191E">
      <w:pPr>
        <w:jc w:val="right"/>
      </w:pPr>
    </w:p>
    <w:p w14:paraId="2F921191" w14:textId="11B8A352" w:rsidR="00730478" w:rsidRDefault="00730478" w:rsidP="0098191E">
      <w:pPr>
        <w:jc w:val="right"/>
      </w:pPr>
    </w:p>
    <w:p w14:paraId="735E4ABE" w14:textId="03663F95" w:rsidR="00730478" w:rsidRDefault="00730478" w:rsidP="0098191E">
      <w:pPr>
        <w:jc w:val="right"/>
      </w:pPr>
    </w:p>
    <w:p w14:paraId="04A1E19E" w14:textId="51591D80" w:rsidR="00730478" w:rsidRDefault="00730478" w:rsidP="0098191E">
      <w:pPr>
        <w:jc w:val="right"/>
      </w:pPr>
    </w:p>
    <w:p w14:paraId="3D4B8101" w14:textId="7369DAE1" w:rsidR="00EE6AB5" w:rsidRDefault="00EE6AB5" w:rsidP="00EE6AB5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280" behindDoc="1" locked="0" layoutInCell="1" allowOverlap="1" wp14:anchorId="1ACB3A56" wp14:editId="78460515">
            <wp:simplePos x="0" y="0"/>
            <wp:positionH relativeFrom="column">
              <wp:posOffset>-710005</wp:posOffset>
            </wp:positionH>
            <wp:positionV relativeFrom="paragraph">
              <wp:posOffset>225910</wp:posOffset>
            </wp:positionV>
            <wp:extent cx="7172637" cy="9481929"/>
            <wp:effectExtent l="0" t="0" r="9525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828" cy="950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u w:val="single"/>
        </w:rPr>
        <w:t>Week 6: Science &amp; Music</w:t>
      </w:r>
    </w:p>
    <w:p w14:paraId="6E4E30A8" w14:textId="03C68F08" w:rsidR="00EE6AB5" w:rsidRDefault="00EE6AB5" w:rsidP="00EE6AB5">
      <w:pPr>
        <w:rPr>
          <w:b/>
          <w:bCs/>
          <w:u w:val="single"/>
        </w:rPr>
      </w:pPr>
    </w:p>
    <w:p w14:paraId="62CD8CB1" w14:textId="029B504D" w:rsidR="00730478" w:rsidRDefault="00730478" w:rsidP="0098191E">
      <w:pPr>
        <w:jc w:val="right"/>
      </w:pPr>
    </w:p>
    <w:p w14:paraId="1B643FF7" w14:textId="6FF69DBA" w:rsidR="00730478" w:rsidRDefault="00730478" w:rsidP="0098191E">
      <w:pPr>
        <w:jc w:val="right"/>
      </w:pPr>
    </w:p>
    <w:p w14:paraId="630DE5D9" w14:textId="2737AAA6" w:rsidR="00730478" w:rsidRDefault="00730478" w:rsidP="0098191E">
      <w:pPr>
        <w:jc w:val="right"/>
      </w:pPr>
    </w:p>
    <w:p w14:paraId="1D9A5C9A" w14:textId="45DF3F8F" w:rsidR="00730478" w:rsidRDefault="00730478" w:rsidP="0098191E">
      <w:pPr>
        <w:jc w:val="right"/>
      </w:pPr>
    </w:p>
    <w:p w14:paraId="209632F5" w14:textId="3D2DAAF5" w:rsidR="00730478" w:rsidRDefault="00730478" w:rsidP="0098191E">
      <w:pPr>
        <w:jc w:val="right"/>
      </w:pPr>
    </w:p>
    <w:p w14:paraId="1C045D8F" w14:textId="6E8607A5" w:rsidR="00730478" w:rsidRDefault="00730478" w:rsidP="0098191E">
      <w:pPr>
        <w:jc w:val="right"/>
      </w:pPr>
    </w:p>
    <w:p w14:paraId="26E036D6" w14:textId="02A466D2" w:rsidR="00730478" w:rsidRDefault="00730478" w:rsidP="0098191E">
      <w:pPr>
        <w:jc w:val="right"/>
      </w:pPr>
    </w:p>
    <w:p w14:paraId="780926CE" w14:textId="1222A69A" w:rsidR="00730478" w:rsidRDefault="00730478" w:rsidP="0098191E">
      <w:pPr>
        <w:jc w:val="right"/>
      </w:pPr>
    </w:p>
    <w:p w14:paraId="565E0C6E" w14:textId="710FB16C" w:rsidR="00730478" w:rsidRDefault="00730478" w:rsidP="0098191E">
      <w:pPr>
        <w:jc w:val="right"/>
      </w:pPr>
    </w:p>
    <w:p w14:paraId="021677CC" w14:textId="32FE6E74" w:rsidR="00730478" w:rsidRDefault="00730478" w:rsidP="0098191E">
      <w:pPr>
        <w:jc w:val="right"/>
      </w:pPr>
    </w:p>
    <w:p w14:paraId="65E02B76" w14:textId="63F03E1C" w:rsidR="00730478" w:rsidRDefault="00730478" w:rsidP="0098191E">
      <w:pPr>
        <w:jc w:val="right"/>
      </w:pPr>
    </w:p>
    <w:p w14:paraId="128B95C3" w14:textId="0FFD084C" w:rsidR="00730478" w:rsidRDefault="00730478" w:rsidP="0098191E">
      <w:pPr>
        <w:jc w:val="right"/>
      </w:pPr>
    </w:p>
    <w:p w14:paraId="793416C2" w14:textId="5E5A17CC" w:rsidR="00730478" w:rsidRDefault="00730478" w:rsidP="0098191E">
      <w:pPr>
        <w:jc w:val="right"/>
      </w:pPr>
    </w:p>
    <w:p w14:paraId="414FC8BF" w14:textId="2CD526D9" w:rsidR="00730478" w:rsidRDefault="00730478" w:rsidP="0098191E">
      <w:pPr>
        <w:jc w:val="right"/>
      </w:pPr>
    </w:p>
    <w:p w14:paraId="0840160C" w14:textId="1D9A7B37" w:rsidR="00730478" w:rsidRDefault="00730478" w:rsidP="0098191E">
      <w:pPr>
        <w:jc w:val="right"/>
      </w:pPr>
    </w:p>
    <w:p w14:paraId="4A75B0F1" w14:textId="2011DDBA" w:rsidR="00730478" w:rsidRDefault="00730478" w:rsidP="0098191E">
      <w:pPr>
        <w:jc w:val="right"/>
      </w:pPr>
    </w:p>
    <w:p w14:paraId="6873E9AE" w14:textId="41D8B27E" w:rsidR="00730478" w:rsidRDefault="00730478" w:rsidP="0098191E">
      <w:pPr>
        <w:jc w:val="right"/>
      </w:pPr>
    </w:p>
    <w:p w14:paraId="31447666" w14:textId="2A7EECBD" w:rsidR="00730478" w:rsidRDefault="00730478" w:rsidP="0098191E">
      <w:pPr>
        <w:jc w:val="right"/>
      </w:pPr>
    </w:p>
    <w:p w14:paraId="624CE5A6" w14:textId="3B130D16" w:rsidR="00730478" w:rsidRDefault="00730478" w:rsidP="0098191E">
      <w:pPr>
        <w:jc w:val="right"/>
      </w:pPr>
    </w:p>
    <w:p w14:paraId="64E9E187" w14:textId="7B7DDE64" w:rsidR="00730478" w:rsidRDefault="00730478" w:rsidP="0098191E">
      <w:pPr>
        <w:jc w:val="right"/>
      </w:pPr>
    </w:p>
    <w:p w14:paraId="26C9A72E" w14:textId="211F4523" w:rsidR="00730478" w:rsidRDefault="00730478" w:rsidP="0098191E">
      <w:pPr>
        <w:jc w:val="right"/>
      </w:pPr>
    </w:p>
    <w:p w14:paraId="47AC16BF" w14:textId="2FF17EB8" w:rsidR="00730478" w:rsidRDefault="00730478" w:rsidP="0098191E">
      <w:pPr>
        <w:jc w:val="right"/>
      </w:pPr>
    </w:p>
    <w:p w14:paraId="5E9730CF" w14:textId="6938587A" w:rsidR="00730478" w:rsidRDefault="00730478" w:rsidP="0098191E">
      <w:pPr>
        <w:jc w:val="right"/>
      </w:pPr>
    </w:p>
    <w:p w14:paraId="31A73403" w14:textId="76831BF2" w:rsidR="00730478" w:rsidRDefault="00730478" w:rsidP="0098191E">
      <w:pPr>
        <w:jc w:val="right"/>
      </w:pPr>
    </w:p>
    <w:p w14:paraId="1ED41059" w14:textId="4883DC81" w:rsidR="00730478" w:rsidRDefault="00730478" w:rsidP="0098191E">
      <w:pPr>
        <w:jc w:val="right"/>
      </w:pPr>
    </w:p>
    <w:p w14:paraId="05AF2738" w14:textId="2B804777" w:rsidR="00730478" w:rsidRDefault="00730478" w:rsidP="0098191E">
      <w:pPr>
        <w:jc w:val="right"/>
      </w:pPr>
    </w:p>
    <w:p w14:paraId="73427BF1" w14:textId="5899B2FA" w:rsidR="00730478" w:rsidRDefault="00730478" w:rsidP="0098191E">
      <w:pPr>
        <w:jc w:val="right"/>
      </w:pPr>
    </w:p>
    <w:p w14:paraId="1B74065A" w14:textId="4D2462E4" w:rsidR="00730478" w:rsidRDefault="00730478" w:rsidP="0098191E">
      <w:pPr>
        <w:jc w:val="right"/>
      </w:pPr>
    </w:p>
    <w:p w14:paraId="07F2A783" w14:textId="03110889" w:rsidR="00730478" w:rsidRDefault="00730478" w:rsidP="0098191E">
      <w:pPr>
        <w:jc w:val="right"/>
      </w:pPr>
    </w:p>
    <w:p w14:paraId="3F812F3C" w14:textId="101ECF4D" w:rsidR="00730478" w:rsidRDefault="00EE6AB5" w:rsidP="0098191E">
      <w:pPr>
        <w:jc w:val="righ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09037A7E" wp14:editId="653B2713">
            <wp:simplePos x="0" y="0"/>
            <wp:positionH relativeFrom="column">
              <wp:posOffset>-634701</wp:posOffset>
            </wp:positionH>
            <wp:positionV relativeFrom="paragraph">
              <wp:posOffset>-785308</wp:posOffset>
            </wp:positionV>
            <wp:extent cx="7223125" cy="8875059"/>
            <wp:effectExtent l="0" t="0" r="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404" cy="8895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201D8" w14:textId="0B4DBC93" w:rsidR="00730478" w:rsidRDefault="00730478" w:rsidP="0098191E">
      <w:pPr>
        <w:jc w:val="right"/>
      </w:pPr>
    </w:p>
    <w:p w14:paraId="404805AE" w14:textId="260EB97B" w:rsidR="00730478" w:rsidRDefault="00730478" w:rsidP="0098191E">
      <w:pPr>
        <w:jc w:val="right"/>
      </w:pPr>
    </w:p>
    <w:p w14:paraId="1DEE7249" w14:textId="5FA322C0" w:rsidR="00730478" w:rsidRDefault="00730478" w:rsidP="0098191E">
      <w:pPr>
        <w:jc w:val="right"/>
      </w:pPr>
    </w:p>
    <w:p w14:paraId="1078FD7D" w14:textId="722574F1" w:rsidR="00730478" w:rsidRDefault="00730478" w:rsidP="0098191E">
      <w:pPr>
        <w:jc w:val="right"/>
      </w:pPr>
    </w:p>
    <w:p w14:paraId="22043372" w14:textId="1BC475A5" w:rsidR="00371E54" w:rsidRPr="00371E54" w:rsidRDefault="00371E54" w:rsidP="00371E54"/>
    <w:p w14:paraId="5AE1F4C9" w14:textId="2978A58D" w:rsidR="00371E54" w:rsidRPr="00371E54" w:rsidRDefault="00371E54" w:rsidP="00371E54"/>
    <w:p w14:paraId="1473E698" w14:textId="3D621CED" w:rsidR="00371E54" w:rsidRPr="00371E54" w:rsidRDefault="00371E54" w:rsidP="00371E54"/>
    <w:p w14:paraId="77FC836A" w14:textId="2D4A791D" w:rsidR="00371E54" w:rsidRPr="00371E54" w:rsidRDefault="00371E54" w:rsidP="00371E54"/>
    <w:p w14:paraId="1D150DE7" w14:textId="4BC30B84" w:rsidR="00371E54" w:rsidRPr="00371E54" w:rsidRDefault="00371E54" w:rsidP="00371E54"/>
    <w:p w14:paraId="149DB46D" w14:textId="011F7B8A" w:rsidR="00371E54" w:rsidRPr="00371E54" w:rsidRDefault="00371E54" w:rsidP="00371E54"/>
    <w:p w14:paraId="2FD30A9E" w14:textId="4E4B0CB1" w:rsidR="00371E54" w:rsidRPr="00371E54" w:rsidRDefault="00371E54" w:rsidP="00371E54"/>
    <w:p w14:paraId="3032B79C" w14:textId="24BA9A9D" w:rsidR="00371E54" w:rsidRPr="00371E54" w:rsidRDefault="00371E54" w:rsidP="00371E54"/>
    <w:p w14:paraId="25CA42B1" w14:textId="5B6D48FB" w:rsidR="00371E54" w:rsidRPr="00371E54" w:rsidRDefault="00371E54" w:rsidP="00371E54"/>
    <w:p w14:paraId="0A95A65F" w14:textId="2A1C2E2E" w:rsidR="00371E54" w:rsidRPr="00371E54" w:rsidRDefault="00371E54" w:rsidP="00371E54"/>
    <w:p w14:paraId="16245FDF" w14:textId="0C7EBA98" w:rsidR="00371E54" w:rsidRPr="00371E54" w:rsidRDefault="00371E54" w:rsidP="00371E54"/>
    <w:p w14:paraId="74C8FEC1" w14:textId="5DE23264" w:rsidR="00371E54" w:rsidRPr="00371E54" w:rsidRDefault="00371E54" w:rsidP="00371E54"/>
    <w:p w14:paraId="49B3FEF8" w14:textId="1949455D" w:rsidR="00371E54" w:rsidRPr="00371E54" w:rsidRDefault="00371E54" w:rsidP="00371E54"/>
    <w:p w14:paraId="2AF6CF63" w14:textId="597ED132" w:rsidR="00371E54" w:rsidRPr="00371E54" w:rsidRDefault="00371E54" w:rsidP="00371E54"/>
    <w:p w14:paraId="712C48E6" w14:textId="4AF5824F" w:rsidR="00371E54" w:rsidRPr="00371E54" w:rsidRDefault="00371E54" w:rsidP="00371E54"/>
    <w:p w14:paraId="4794FA20" w14:textId="394C66E8" w:rsidR="00371E54" w:rsidRPr="00371E54" w:rsidRDefault="00371E54" w:rsidP="00371E54"/>
    <w:p w14:paraId="43149E7C" w14:textId="0910CA79" w:rsidR="00371E54" w:rsidRPr="00371E54" w:rsidRDefault="00371E54" w:rsidP="00371E54"/>
    <w:p w14:paraId="64344C1C" w14:textId="4558CB4D" w:rsidR="00371E54" w:rsidRPr="00371E54" w:rsidRDefault="00371E54" w:rsidP="00371E54"/>
    <w:p w14:paraId="7A7C2FD9" w14:textId="094480BC" w:rsidR="00371E54" w:rsidRPr="00371E54" w:rsidRDefault="00371E54" w:rsidP="00371E54"/>
    <w:p w14:paraId="240B6B2A" w14:textId="651AECF1" w:rsidR="00371E54" w:rsidRPr="00371E54" w:rsidRDefault="00371E54" w:rsidP="00371E54"/>
    <w:p w14:paraId="5500CCB7" w14:textId="1ABA694A" w:rsidR="00371E54" w:rsidRPr="00371E54" w:rsidRDefault="00371E54" w:rsidP="00371E54"/>
    <w:p w14:paraId="7C66096E" w14:textId="7184C116" w:rsidR="00371E54" w:rsidRPr="00371E54" w:rsidRDefault="00371E54" w:rsidP="00371E54"/>
    <w:p w14:paraId="0CF05A36" w14:textId="7BC18EC6" w:rsidR="00371E54" w:rsidRPr="00371E54" w:rsidRDefault="00371E54" w:rsidP="00371E54"/>
    <w:p w14:paraId="45300AE0" w14:textId="77777777" w:rsidR="00371E54" w:rsidRDefault="00371E54" w:rsidP="00371E54">
      <w:pPr>
        <w:tabs>
          <w:tab w:val="left" w:pos="1389"/>
        </w:tabs>
      </w:pPr>
    </w:p>
    <w:p w14:paraId="1C4A470C" w14:textId="041AF3C4" w:rsidR="00371E54" w:rsidRDefault="000D72B1" w:rsidP="00371E54">
      <w:pPr>
        <w:tabs>
          <w:tab w:val="left" w:pos="1389"/>
        </w:tabs>
      </w:pPr>
      <w:hyperlink r:id="rId26" w:history="1">
        <w:r w:rsidR="00371E54">
          <w:rPr>
            <w:rStyle w:val="Hyperlink"/>
          </w:rPr>
          <w:t>https://charanga.com/site/home-learning/</w:t>
        </w:r>
      </w:hyperlink>
    </w:p>
    <w:p w14:paraId="6A88B28C" w14:textId="3CC11C46" w:rsidR="00371E54" w:rsidRPr="00371E54" w:rsidRDefault="000D72B1" w:rsidP="00371E54">
      <w:pPr>
        <w:tabs>
          <w:tab w:val="left" w:pos="1389"/>
        </w:tabs>
      </w:pPr>
      <w:hyperlink r:id="rId27" w:history="1">
        <w:r w:rsidR="00371E54" w:rsidRPr="000E771F">
          <w:rPr>
            <w:rStyle w:val="Hyperlink"/>
          </w:rPr>
          <w:t>https://www.youtube.com/watch?v=MgA9jyj-xWk</w:t>
        </w:r>
      </w:hyperlink>
    </w:p>
    <w:sectPr w:rsidR="00371E54" w:rsidRPr="00371E54" w:rsidSect="007304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4273F2" w14:textId="77777777" w:rsidR="000E6DE0" w:rsidRDefault="000E6DE0" w:rsidP="000E6DE0">
      <w:pPr>
        <w:spacing w:after="0" w:line="240" w:lineRule="auto"/>
      </w:pPr>
      <w:r>
        <w:separator/>
      </w:r>
    </w:p>
  </w:endnote>
  <w:endnote w:type="continuationSeparator" w:id="0">
    <w:p w14:paraId="61FB610C" w14:textId="77777777" w:rsidR="000E6DE0" w:rsidRDefault="000E6DE0" w:rsidP="000E6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D62B65" w14:textId="77777777" w:rsidR="000E6DE0" w:rsidRDefault="000E6DE0" w:rsidP="000E6DE0">
      <w:pPr>
        <w:spacing w:after="0" w:line="240" w:lineRule="auto"/>
      </w:pPr>
      <w:r>
        <w:separator/>
      </w:r>
    </w:p>
  </w:footnote>
  <w:footnote w:type="continuationSeparator" w:id="0">
    <w:p w14:paraId="3710D989" w14:textId="77777777" w:rsidR="000E6DE0" w:rsidRDefault="000E6DE0" w:rsidP="000E6D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DE0"/>
    <w:rsid w:val="000D72B1"/>
    <w:rsid w:val="000E6DE0"/>
    <w:rsid w:val="00371E54"/>
    <w:rsid w:val="00730478"/>
    <w:rsid w:val="0098191E"/>
    <w:rsid w:val="00AD6559"/>
    <w:rsid w:val="00E80FCD"/>
    <w:rsid w:val="00EE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6FC4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6D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DE0"/>
  </w:style>
  <w:style w:type="paragraph" w:styleId="Footer">
    <w:name w:val="footer"/>
    <w:basedOn w:val="Normal"/>
    <w:link w:val="FooterChar"/>
    <w:uiPriority w:val="99"/>
    <w:unhideWhenUsed/>
    <w:rsid w:val="000E6D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DE0"/>
  </w:style>
  <w:style w:type="character" w:styleId="Hyperlink">
    <w:name w:val="Hyperlink"/>
    <w:basedOn w:val="DefaultParagraphFont"/>
    <w:uiPriority w:val="99"/>
    <w:unhideWhenUsed/>
    <w:rsid w:val="0098191E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71E5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6D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DE0"/>
  </w:style>
  <w:style w:type="paragraph" w:styleId="Footer">
    <w:name w:val="footer"/>
    <w:basedOn w:val="Normal"/>
    <w:link w:val="FooterChar"/>
    <w:uiPriority w:val="99"/>
    <w:unhideWhenUsed/>
    <w:rsid w:val="000E6D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DE0"/>
  </w:style>
  <w:style w:type="character" w:styleId="Hyperlink">
    <w:name w:val="Hyperlink"/>
    <w:basedOn w:val="DefaultParagraphFont"/>
    <w:uiPriority w:val="99"/>
    <w:unhideWhenUsed/>
    <w:rsid w:val="0098191E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71E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charanga.com/site/home-learning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bbc.co.uk/bitesize/topics/zbssgk7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youtube.com/watch?v=MgA9jyj-xW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FE361-7D54-4F3E-92CC-D49489BF1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7FA56DC8</Template>
  <TotalTime>0</TotalTime>
  <Pages>14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Salma Ali</dc:creator>
  <cp:lastModifiedBy>Catherine Cambanakis</cp:lastModifiedBy>
  <cp:revision>2</cp:revision>
  <dcterms:created xsi:type="dcterms:W3CDTF">2020-07-16T08:37:00Z</dcterms:created>
  <dcterms:modified xsi:type="dcterms:W3CDTF">2020-07-16T08:37:00Z</dcterms:modified>
</cp:coreProperties>
</file>