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089" w:rsidRDefault="00123CCF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123CCF">
        <w:rPr>
          <w:b/>
          <w:sz w:val="28"/>
          <w:szCs w:val="28"/>
          <w:u w:val="single"/>
        </w:rPr>
        <w:t>Week 1 Maths:</w:t>
      </w:r>
    </w:p>
    <w:p w:rsidR="00123CCF" w:rsidRPr="00123CCF" w:rsidRDefault="00123CCF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B33A602" wp14:editId="0D268DA0">
            <wp:extent cx="4733925" cy="6178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61" t="10957" r="32352" b="6233"/>
                    <a:stretch/>
                  </pic:blipFill>
                  <pic:spPr bwMode="auto">
                    <a:xfrm>
                      <a:off x="0" y="0"/>
                      <a:ext cx="4760568" cy="621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535846" wp14:editId="2B6E344C">
            <wp:extent cx="4657725" cy="62691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08" t="10932" r="33027" b="5161"/>
                    <a:stretch/>
                  </pic:blipFill>
                  <pic:spPr bwMode="auto">
                    <a:xfrm>
                      <a:off x="0" y="0"/>
                      <a:ext cx="4688995" cy="63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A48" w:rsidRDefault="00466A48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06A1E55" wp14:editId="521A4BCA">
            <wp:extent cx="4181475" cy="56844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947" t="12816" r="36680" b="21025"/>
                    <a:stretch/>
                  </pic:blipFill>
                  <pic:spPr bwMode="auto">
                    <a:xfrm>
                      <a:off x="0" y="0"/>
                      <a:ext cx="4183353" cy="568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1AFE8D" wp14:editId="6AA4239D">
            <wp:extent cx="3971925" cy="5725950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018" t="19571" r="36290" b="12020"/>
                    <a:stretch/>
                  </pic:blipFill>
                  <pic:spPr bwMode="auto">
                    <a:xfrm>
                      <a:off x="0" y="0"/>
                      <a:ext cx="3976050" cy="573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5AB" w:rsidRDefault="00F665AB">
      <w:pPr>
        <w:rPr>
          <w:b/>
          <w:sz w:val="32"/>
          <w:szCs w:val="32"/>
          <w:u w:val="single"/>
        </w:rPr>
      </w:pPr>
    </w:p>
    <w:p w:rsidR="00F665AB" w:rsidRDefault="00F665AB">
      <w:pPr>
        <w:rPr>
          <w:b/>
          <w:sz w:val="32"/>
          <w:szCs w:val="32"/>
          <w:u w:val="single"/>
        </w:rPr>
      </w:pPr>
    </w:p>
    <w:p w:rsidR="00123CCF" w:rsidRPr="00123CCF" w:rsidRDefault="00123CCF">
      <w:pPr>
        <w:rPr>
          <w:b/>
          <w:sz w:val="32"/>
          <w:szCs w:val="32"/>
          <w:u w:val="single"/>
        </w:rPr>
      </w:pPr>
      <w:r w:rsidRPr="00123CCF">
        <w:rPr>
          <w:b/>
          <w:sz w:val="32"/>
          <w:szCs w:val="32"/>
          <w:u w:val="single"/>
        </w:rPr>
        <w:lastRenderedPageBreak/>
        <w:t>Week 2:</w:t>
      </w:r>
    </w:p>
    <w:p w:rsidR="00123CCF" w:rsidRDefault="00123CC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8A6AF99" wp14:editId="54536EB7">
            <wp:extent cx="4610100" cy="616808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49" t="12296" r="32784" b="4053"/>
                    <a:stretch/>
                  </pic:blipFill>
                  <pic:spPr bwMode="auto">
                    <a:xfrm>
                      <a:off x="0" y="0"/>
                      <a:ext cx="4616073" cy="617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3CCF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120258C" wp14:editId="18D3F4F7">
            <wp:extent cx="4743450" cy="62513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98" t="13855" r="34439" b="12193"/>
                    <a:stretch/>
                  </pic:blipFill>
                  <pic:spPr bwMode="auto">
                    <a:xfrm>
                      <a:off x="0" y="0"/>
                      <a:ext cx="4753778" cy="626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844" w:rsidRDefault="00A04844">
      <w:pPr>
        <w:rPr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F056179" wp14:editId="4813958F">
            <wp:extent cx="4648200" cy="603359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757" t="7101" r="33271" b="12192"/>
                    <a:stretch/>
                  </pic:blipFill>
                  <pic:spPr bwMode="auto">
                    <a:xfrm>
                      <a:off x="0" y="0"/>
                      <a:ext cx="4652998" cy="603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3264A951" wp14:editId="33FA1982">
            <wp:extent cx="4800600" cy="63741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757" t="13681" r="33173" b="3534"/>
                    <a:stretch/>
                  </pic:blipFill>
                  <pic:spPr bwMode="auto">
                    <a:xfrm>
                      <a:off x="0" y="0"/>
                      <a:ext cx="4804757" cy="63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844" w:rsidRDefault="00A04844">
      <w:pPr>
        <w:rPr>
          <w:b/>
          <w:noProof/>
          <w:sz w:val="28"/>
          <w:szCs w:val="28"/>
          <w:u w:val="single"/>
          <w:lang w:eastAsia="en-GB"/>
        </w:rPr>
      </w:pPr>
    </w:p>
    <w:p w:rsidR="00123CCF" w:rsidRDefault="00123CCF">
      <w:pPr>
        <w:rPr>
          <w:b/>
          <w:noProof/>
          <w:sz w:val="28"/>
          <w:szCs w:val="28"/>
          <w:u w:val="single"/>
          <w:lang w:eastAsia="en-GB"/>
        </w:rPr>
      </w:pPr>
      <w:r w:rsidRPr="00123CCF">
        <w:rPr>
          <w:b/>
          <w:noProof/>
          <w:sz w:val="28"/>
          <w:szCs w:val="28"/>
          <w:u w:val="single"/>
          <w:lang w:eastAsia="en-GB"/>
        </w:rPr>
        <w:t>Week 3:</w:t>
      </w:r>
    </w:p>
    <w:p w:rsidR="00123CCF" w:rsidRDefault="00123CC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C15E0F3" wp14:editId="5975B628">
            <wp:extent cx="4429125" cy="59469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439" t="12296" r="32881" b="4919"/>
                    <a:stretch/>
                  </pic:blipFill>
                  <pic:spPr bwMode="auto">
                    <a:xfrm>
                      <a:off x="0" y="0"/>
                      <a:ext cx="4435440" cy="595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FE3" w:rsidRPr="00D92FE3">
        <w:rPr>
          <w:noProof/>
          <w:lang w:eastAsia="en-GB"/>
        </w:rPr>
        <w:t xml:space="preserve"> </w:t>
      </w:r>
      <w:r w:rsidR="00D92FE3">
        <w:rPr>
          <w:noProof/>
          <w:lang w:eastAsia="en-GB"/>
        </w:rPr>
        <w:drawing>
          <wp:inline distT="0" distB="0" distL="0" distR="0" wp14:anchorId="540BF0E6" wp14:editId="4AAFC61D">
            <wp:extent cx="5150206" cy="58820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562" t="12989" r="32102" b="13232"/>
                    <a:stretch/>
                  </pic:blipFill>
                  <pic:spPr bwMode="auto">
                    <a:xfrm>
                      <a:off x="0" y="0"/>
                      <a:ext cx="5158384" cy="589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844" w:rsidRDefault="00A04844">
      <w:pPr>
        <w:rPr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FD210D9" wp14:editId="5F48696B">
            <wp:extent cx="4495800" cy="4509633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609" t="14375" r="34732" b="29165"/>
                    <a:stretch/>
                  </pic:blipFill>
                  <pic:spPr bwMode="auto">
                    <a:xfrm>
                      <a:off x="0" y="0"/>
                      <a:ext cx="4503167" cy="451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09AE5F" wp14:editId="717351F8">
            <wp:extent cx="4933950" cy="64411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998" t="23381" r="35706" b="6304"/>
                    <a:stretch/>
                  </pic:blipFill>
                  <pic:spPr bwMode="auto">
                    <a:xfrm>
                      <a:off x="0" y="0"/>
                      <a:ext cx="4939644" cy="644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E3" w:rsidRDefault="00D92FE3">
      <w:pPr>
        <w:rPr>
          <w:b/>
          <w:noProof/>
          <w:sz w:val="28"/>
          <w:szCs w:val="28"/>
          <w:u w:val="single"/>
          <w:lang w:eastAsia="en-GB"/>
        </w:rPr>
      </w:pPr>
      <w:r w:rsidRPr="00D92FE3">
        <w:rPr>
          <w:b/>
          <w:noProof/>
          <w:sz w:val="28"/>
          <w:szCs w:val="28"/>
          <w:u w:val="single"/>
          <w:lang w:eastAsia="en-GB"/>
        </w:rPr>
        <w:lastRenderedPageBreak/>
        <w:t>Week 4:</w:t>
      </w:r>
    </w:p>
    <w:p w:rsidR="00D92FE3" w:rsidRDefault="00D92FE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61ABD81" wp14:editId="65B1DFDD">
            <wp:extent cx="5038725" cy="135965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211" t="43297" r="58093" b="47254"/>
                    <a:stretch/>
                  </pic:blipFill>
                  <pic:spPr bwMode="auto">
                    <a:xfrm>
                      <a:off x="0" y="0"/>
                      <a:ext cx="5069097" cy="136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2FE3">
        <w:rPr>
          <w:noProof/>
          <w:lang w:eastAsia="en-GB"/>
        </w:rPr>
        <w:t xml:space="preserve"> </w:t>
      </w:r>
    </w:p>
    <w:p w:rsidR="00D92FE3" w:rsidRDefault="00D92FE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033E7C6" wp14:editId="724F7A48">
            <wp:extent cx="4991100" cy="114163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167" t="62353" r="57917" b="29547"/>
                    <a:stretch/>
                  </pic:blipFill>
                  <pic:spPr bwMode="auto">
                    <a:xfrm>
                      <a:off x="0" y="0"/>
                      <a:ext cx="5023043" cy="114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9A" w:rsidRDefault="00D92FE3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524D3478" wp14:editId="76E2B216">
            <wp:extent cx="4981575" cy="1121506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114" t="26152" r="55573" b="64917"/>
                    <a:stretch/>
                  </pic:blipFill>
                  <pic:spPr bwMode="auto">
                    <a:xfrm>
                      <a:off x="0" y="0"/>
                      <a:ext cx="5073414" cy="114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EED28B" wp14:editId="7B0FE06E">
            <wp:extent cx="5172075" cy="12593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114" t="43806" r="55573" b="46535"/>
                    <a:stretch/>
                  </pic:blipFill>
                  <pic:spPr bwMode="auto">
                    <a:xfrm>
                      <a:off x="0" y="0"/>
                      <a:ext cx="5285534" cy="128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E3" w:rsidRDefault="00D65E9A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5D01F1D3" wp14:editId="2EA71527">
            <wp:extent cx="5067300" cy="915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114" t="61044" r="55573" b="31790"/>
                    <a:stretch/>
                  </pic:blipFill>
                  <pic:spPr bwMode="auto">
                    <a:xfrm>
                      <a:off x="0" y="0"/>
                      <a:ext cx="5140720" cy="92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9A" w:rsidRDefault="00D65E9A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FF6A2D4" wp14:editId="43D18BE3">
            <wp:extent cx="4876800" cy="63398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998" t="13683" r="34829" b="14271"/>
                    <a:stretch/>
                  </pic:blipFill>
                  <pic:spPr bwMode="auto">
                    <a:xfrm>
                      <a:off x="0" y="0"/>
                      <a:ext cx="4881699" cy="634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AECB1F" wp14:editId="65347ECE">
            <wp:extent cx="4572000" cy="615297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901" t="14374" r="34829" b="10807"/>
                    <a:stretch/>
                  </pic:blipFill>
                  <pic:spPr bwMode="auto">
                    <a:xfrm>
                      <a:off x="0" y="0"/>
                      <a:ext cx="4583917" cy="616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CCF" w:rsidRDefault="00D65E9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Week 5:</w:t>
      </w:r>
    </w:p>
    <w:p w:rsidR="00D65E9A" w:rsidRDefault="00D65E9A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7F5065FD" wp14:editId="70C5519E">
            <wp:extent cx="6196129" cy="8312712"/>
            <wp:effectExtent l="8573" t="0" r="4127" b="412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952" t="12297" r="32686" b="3360"/>
                    <a:stretch/>
                  </pic:blipFill>
                  <pic:spPr bwMode="auto">
                    <a:xfrm rot="5400000">
                      <a:off x="0" y="0"/>
                      <a:ext cx="6205915" cy="832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9A" w:rsidRDefault="00D65E9A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4CE3143" wp14:editId="31E48D5A">
            <wp:extent cx="4717669" cy="6202045"/>
            <wp:effectExtent l="0" t="0" r="698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998" t="15068" r="34732" b="11846"/>
                    <a:stretch/>
                  </pic:blipFill>
                  <pic:spPr bwMode="auto">
                    <a:xfrm>
                      <a:off x="0" y="0"/>
                      <a:ext cx="4724671" cy="621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FCE67E" wp14:editId="07CBCC77">
            <wp:extent cx="5000625" cy="59479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901" t="15588" r="34732" b="18080"/>
                    <a:stretch/>
                  </pic:blipFill>
                  <pic:spPr bwMode="auto">
                    <a:xfrm>
                      <a:off x="0" y="0"/>
                      <a:ext cx="5020245" cy="597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A48" w:rsidRDefault="00466A48">
      <w:pPr>
        <w:rPr>
          <w:b/>
          <w:sz w:val="32"/>
          <w:szCs w:val="32"/>
          <w:u w:val="single"/>
        </w:rPr>
      </w:pPr>
    </w:p>
    <w:p w:rsidR="00D65E9A" w:rsidRDefault="00D65E9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Week 6:</w:t>
      </w:r>
    </w:p>
    <w:p w:rsidR="00D65E9A" w:rsidRDefault="00D65E9A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E0829AE" wp14:editId="3D5216F1">
            <wp:extent cx="4276725" cy="58872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095" t="12470" r="35122" b="12193"/>
                    <a:stretch/>
                  </pic:blipFill>
                  <pic:spPr bwMode="auto">
                    <a:xfrm>
                      <a:off x="0" y="0"/>
                      <a:ext cx="4285751" cy="589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A48">
        <w:rPr>
          <w:noProof/>
          <w:lang w:eastAsia="en-GB"/>
        </w:rPr>
        <w:drawing>
          <wp:inline distT="0" distB="0" distL="0" distR="0" wp14:anchorId="7F6D5B4C" wp14:editId="0556EBEF">
            <wp:extent cx="5076825" cy="31857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633" t="47108" r="33369" b="14964"/>
                    <a:stretch/>
                  </pic:blipFill>
                  <pic:spPr bwMode="auto">
                    <a:xfrm>
                      <a:off x="0" y="0"/>
                      <a:ext cx="5092291" cy="319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A48" w:rsidRDefault="00466A48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2438E2B" wp14:editId="02E54E0B">
            <wp:extent cx="3629025" cy="70930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471" t="13163" r="51097" b="12366"/>
                    <a:stretch/>
                  </pic:blipFill>
                  <pic:spPr bwMode="auto">
                    <a:xfrm>
                      <a:off x="0" y="0"/>
                      <a:ext cx="3629025" cy="709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F7AAA3" wp14:editId="215A1BF0">
            <wp:extent cx="4019550" cy="39639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569" t="57326" r="51292" b="5612"/>
                    <a:stretch/>
                  </pic:blipFill>
                  <pic:spPr bwMode="auto">
                    <a:xfrm>
                      <a:off x="0" y="0"/>
                      <a:ext cx="4029786" cy="397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A48" w:rsidRDefault="00466A48">
      <w:pPr>
        <w:rPr>
          <w:b/>
          <w:sz w:val="32"/>
          <w:szCs w:val="32"/>
          <w:u w:val="single"/>
        </w:rPr>
      </w:pPr>
    </w:p>
    <w:p w:rsidR="00466A48" w:rsidRDefault="00466A48">
      <w:pPr>
        <w:rPr>
          <w:b/>
          <w:sz w:val="32"/>
          <w:szCs w:val="32"/>
          <w:u w:val="single"/>
        </w:rPr>
      </w:pPr>
    </w:p>
    <w:p w:rsidR="00466A48" w:rsidRPr="00123CCF" w:rsidRDefault="00466A48">
      <w:pPr>
        <w:rPr>
          <w:b/>
          <w:sz w:val="32"/>
          <w:szCs w:val="32"/>
          <w:u w:val="single"/>
        </w:rPr>
      </w:pPr>
    </w:p>
    <w:sectPr w:rsidR="00466A48" w:rsidRPr="00123CCF" w:rsidSect="00123C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B8"/>
    <w:rsid w:val="00123CCF"/>
    <w:rsid w:val="00466A48"/>
    <w:rsid w:val="008E049F"/>
    <w:rsid w:val="00A04844"/>
    <w:rsid w:val="00A34089"/>
    <w:rsid w:val="00D42CB8"/>
    <w:rsid w:val="00D65E9A"/>
    <w:rsid w:val="00D92FE3"/>
    <w:rsid w:val="00F6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7FA56DC8</Template>
  <TotalTime>0</TotalTime>
  <Pages>13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haki bokciu</dc:creator>
  <cp:lastModifiedBy>Catherine Cambanakis</cp:lastModifiedBy>
  <cp:revision>2</cp:revision>
  <dcterms:created xsi:type="dcterms:W3CDTF">2020-07-16T08:40:00Z</dcterms:created>
  <dcterms:modified xsi:type="dcterms:W3CDTF">2020-07-16T08:40:00Z</dcterms:modified>
</cp:coreProperties>
</file>