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F0E82F0" w14:textId="7C909DE9" w:rsidR="00EC475E" w:rsidRPr="00EC475E" w:rsidRDefault="00041F6A">
      <w:pPr>
        <w:rPr>
          <w:rFonts w:ascii="NTPreCursive" w:hAnsi="NTPreCursive" w:cstheme="minorHAnsi"/>
          <w:b/>
          <w:sz w:val="32"/>
          <w:u w:val="single"/>
        </w:rPr>
      </w:pPr>
      <w:r w:rsidRPr="00EC475E">
        <w:rPr>
          <w:rFonts w:ascii="NTPreCursive" w:hAnsi="NTPreCursive" w:cstheme="minorHAnsi"/>
          <w:b/>
          <w:sz w:val="32"/>
          <w:u w:val="single"/>
        </w:rPr>
        <w:t xml:space="preserve">Week </w:t>
      </w:r>
      <w:r w:rsidR="00197A76" w:rsidRPr="00EC475E">
        <w:rPr>
          <w:rFonts w:ascii="NTPreCursive" w:hAnsi="NTPreCursive" w:cstheme="minorHAnsi"/>
          <w:b/>
          <w:sz w:val="32"/>
          <w:u w:val="single"/>
        </w:rPr>
        <w:t xml:space="preserve">beginning </w:t>
      </w:r>
      <w:r w:rsidR="00496398" w:rsidRPr="00EC475E">
        <w:rPr>
          <w:rFonts w:ascii="NTPreCursive" w:hAnsi="NTPreCursive" w:cstheme="minorHAnsi"/>
          <w:b/>
          <w:sz w:val="32"/>
          <w:u w:val="single"/>
        </w:rPr>
        <w:t>18</w:t>
      </w:r>
      <w:r w:rsidR="00B2682E" w:rsidRPr="00EC475E">
        <w:rPr>
          <w:rFonts w:ascii="NTPreCursive" w:hAnsi="NTPreCursive" w:cstheme="minorHAnsi"/>
          <w:b/>
          <w:sz w:val="32"/>
          <w:u w:val="single"/>
          <w:vertAlign w:val="superscript"/>
        </w:rPr>
        <w:t>th</w:t>
      </w:r>
      <w:r w:rsidR="00B2682E" w:rsidRPr="00EC475E">
        <w:rPr>
          <w:rFonts w:ascii="NTPreCursive" w:hAnsi="NTPreCursive" w:cstheme="minorHAnsi"/>
          <w:b/>
          <w:sz w:val="32"/>
          <w:u w:val="single"/>
        </w:rPr>
        <w:t xml:space="preserve"> May </w:t>
      </w:r>
    </w:p>
    <w:p w14:paraId="6AC22F24" w14:textId="77777777" w:rsidR="00ED0EB4" w:rsidRPr="00EC475E" w:rsidRDefault="00ED0EB4">
      <w:pPr>
        <w:rPr>
          <w:rFonts w:ascii="NTPreCursive" w:hAnsi="NTPreCursive" w:cstheme="minorHAnsi"/>
        </w:rPr>
      </w:pPr>
      <w:r w:rsidRPr="00EC475E">
        <w:rPr>
          <w:rFonts w:ascii="NTPreCursive" w:hAnsi="NTPreCursive" w:cstheme="minorHAnsi"/>
        </w:rPr>
        <w:t xml:space="preserve">Hi </w:t>
      </w:r>
      <w:r w:rsidR="00FF5E1D" w:rsidRPr="00EC475E">
        <w:rPr>
          <w:rFonts w:ascii="NTPreCursive" w:hAnsi="NTPreCursive" w:cstheme="minorHAnsi"/>
        </w:rPr>
        <w:t>all of you!</w:t>
      </w:r>
      <w:r w:rsidRPr="00EC475E">
        <w:rPr>
          <w:rFonts w:ascii="NTPreCursive" w:hAnsi="NTPreCursive" w:cstheme="minorHAnsi"/>
        </w:rPr>
        <w:t xml:space="preserve"> </w:t>
      </w:r>
    </w:p>
    <w:p w14:paraId="134F565D" w14:textId="0B29C5F1" w:rsidR="00ED0EB4" w:rsidRPr="00EC475E" w:rsidRDefault="00FA7349">
      <w:pPr>
        <w:rPr>
          <w:rFonts w:ascii="NTPreCursive" w:hAnsi="NTPreCursive" w:cstheme="minorHAnsi"/>
        </w:rPr>
      </w:pPr>
      <w:r w:rsidRPr="00EC475E">
        <w:rPr>
          <w:rFonts w:ascii="NTPreCursive" w:hAnsi="NTPreCursive" w:cstheme="minorHAnsi"/>
        </w:rPr>
        <w:t>Thank you for all the lovely work you have been sending us. We really enjoy seeing w</w:t>
      </w:r>
      <w:r w:rsidR="008F2D1D" w:rsidRPr="00EC475E">
        <w:rPr>
          <w:rFonts w:ascii="NTPreCursive" w:hAnsi="NTPreCursive" w:cstheme="minorHAnsi"/>
        </w:rPr>
        <w:t xml:space="preserve">hat you have been up to at home and a big thank you to all the children who have been completing their Purple </w:t>
      </w:r>
      <w:r w:rsidR="00383ED8" w:rsidRPr="00EC475E">
        <w:rPr>
          <w:rFonts w:ascii="NTPreCursive" w:hAnsi="NTPreCursive" w:cstheme="minorHAnsi"/>
        </w:rPr>
        <w:t>M</w:t>
      </w:r>
      <w:r w:rsidR="008F2D1D" w:rsidRPr="00EC475E">
        <w:rPr>
          <w:rFonts w:ascii="NTPreCursive" w:hAnsi="NTPreCursive" w:cstheme="minorHAnsi"/>
        </w:rPr>
        <w:t>ash work and who have been leaving comments. Please continue to look at the school’s website for updates on home learning- Parents- School Closure</w:t>
      </w:r>
      <w:r w:rsidR="00383ED8" w:rsidRPr="00EC475E">
        <w:rPr>
          <w:rFonts w:ascii="NTPreCursive" w:hAnsi="NTPreCursive" w:cstheme="minorHAnsi"/>
        </w:rPr>
        <w:t xml:space="preserve"> – Year 3</w:t>
      </w:r>
      <w:r w:rsidR="008F2D1D" w:rsidRPr="00EC475E">
        <w:rPr>
          <w:rFonts w:ascii="NTPreCursive" w:hAnsi="NTPreCursive" w:cstheme="minorHAnsi"/>
        </w:rPr>
        <w:t>.</w:t>
      </w:r>
      <w:r w:rsidR="00383ED8" w:rsidRPr="00EC475E">
        <w:rPr>
          <w:rFonts w:ascii="NTPreCursive" w:hAnsi="NTPreCursive" w:cstheme="minorHAnsi"/>
        </w:rPr>
        <w:t xml:space="preserve"> Did you all see the storyteller? She was very entertaining!  We can’t wait to hear more about what you’ve been doing this week. Keep it up year 3! </w:t>
      </w:r>
    </w:p>
    <w:p w14:paraId="50061EC2" w14:textId="77777777" w:rsidR="001D09EE" w:rsidRPr="00EC475E" w:rsidRDefault="00041F6A" w:rsidP="001D09EE">
      <w:pPr>
        <w:rPr>
          <w:rFonts w:ascii="NTPreCursive" w:hAnsi="NTPreCursive" w:cstheme="minorHAnsi"/>
          <w:b/>
          <w:sz w:val="32"/>
          <w:szCs w:val="36"/>
          <w:u w:val="single"/>
        </w:rPr>
      </w:pPr>
      <w:r w:rsidRPr="00EC475E">
        <w:rPr>
          <w:rFonts w:ascii="NTPreCursive" w:hAnsi="NTPreCursive" w:cstheme="minorHAnsi"/>
          <w:b/>
          <w:sz w:val="32"/>
          <w:szCs w:val="36"/>
          <w:u w:val="single"/>
        </w:rPr>
        <w:t xml:space="preserve">English: </w:t>
      </w:r>
    </w:p>
    <w:p w14:paraId="23C8F34E" w14:textId="77777777" w:rsidR="00FA7349" w:rsidRPr="00EC475E" w:rsidRDefault="002732D4" w:rsidP="00FA7349">
      <w:pPr>
        <w:pStyle w:val="NormalWeb"/>
        <w:shd w:val="clear" w:color="auto" w:fill="FFFFFF"/>
        <w:rPr>
          <w:rFonts w:ascii="NTPreCursive" w:hAnsi="NTPreCursive" w:cs="Calibri"/>
          <w:color w:val="000000"/>
          <w:sz w:val="22"/>
          <w:szCs w:val="22"/>
        </w:rPr>
      </w:pPr>
      <w:r w:rsidRPr="00EC475E">
        <w:rPr>
          <w:rFonts w:ascii="NTPreCursive" w:hAnsi="NTPreCursive" w:cs="Calibri"/>
          <w:color w:val="000000"/>
          <w:sz w:val="22"/>
          <w:szCs w:val="22"/>
        </w:rPr>
        <w:t>This week’s writing challenge</w:t>
      </w:r>
    </w:p>
    <w:p w14:paraId="226E870F" w14:textId="556F1FCF" w:rsidR="00D707FD" w:rsidRPr="00EC475E" w:rsidRDefault="00F346A7" w:rsidP="00D707FD">
      <w:pPr>
        <w:rPr>
          <w:rFonts w:ascii="NTPreCursive" w:hAnsi="NTPreCursive"/>
        </w:rPr>
      </w:pPr>
      <w:hyperlink r:id="rId6" w:history="1">
        <w:r w:rsidR="00D707FD" w:rsidRPr="00EC475E">
          <w:rPr>
            <w:rStyle w:val="Hyperlink"/>
            <w:rFonts w:ascii="NTPreCursive" w:hAnsi="NTPreCursive"/>
          </w:rPr>
          <w:t>https://www.youtube.com/watch?v=ytsKeZTtRV8</w:t>
        </w:r>
      </w:hyperlink>
      <w:r w:rsidR="00D707FD" w:rsidRPr="00EC475E">
        <w:rPr>
          <w:rFonts w:ascii="NTPreCursive" w:hAnsi="NTPreCursive"/>
        </w:rPr>
        <w:t xml:space="preserve"> </w:t>
      </w:r>
    </w:p>
    <w:p w14:paraId="05401DEC" w14:textId="4F56F6D0" w:rsidR="00D707FD" w:rsidRPr="00EC475E" w:rsidRDefault="00D707FD" w:rsidP="00D707FD">
      <w:pPr>
        <w:rPr>
          <w:rFonts w:ascii="NTPreCursive" w:hAnsi="NTPreCursive"/>
        </w:rPr>
      </w:pPr>
      <w:r w:rsidRPr="00EC475E">
        <w:rPr>
          <w:rFonts w:ascii="NTPreCursive" w:hAnsi="NTPreCursive"/>
        </w:rPr>
        <w:t>Watch this video of the story The Wolves in the Walls by Neil Gaiman</w:t>
      </w:r>
      <w:r w:rsidR="002F7A37" w:rsidRPr="00EC475E">
        <w:rPr>
          <w:rFonts w:ascii="NTPreCursive" w:hAnsi="NTPreCursive"/>
        </w:rPr>
        <w:t xml:space="preserve"> again and complete the tasks below.</w:t>
      </w:r>
    </w:p>
    <w:p w14:paraId="3EBBAE77" w14:textId="48809C95" w:rsidR="00D707FD" w:rsidRDefault="00D707FD" w:rsidP="00D707FD">
      <w:r>
        <w:rPr>
          <w:noProof/>
          <w:lang w:eastAsia="en-GB"/>
        </w:rPr>
        <w:drawing>
          <wp:inline distT="0" distB="0" distL="0" distR="0" wp14:anchorId="51750E58" wp14:editId="799798CC">
            <wp:extent cx="3448050" cy="1688515"/>
            <wp:effectExtent l="0" t="0" r="0" b="6985"/>
            <wp:docPr id="18" name="Picture 18" descr="Neil Gaiman Goes VR With New 'Wolves in the Walls' Experience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eil Gaiman Goes VR With New 'Wolves in the Walls' Experience ...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4875" cy="1696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668A">
        <w:rPr>
          <w:noProof/>
          <w:lang w:eastAsia="en-GB"/>
        </w:rPr>
        <w:drawing>
          <wp:inline distT="0" distB="0" distL="0" distR="0" wp14:anchorId="0903E463" wp14:editId="3D719D3E">
            <wp:extent cx="2075567" cy="2829165"/>
            <wp:effectExtent l="4127" t="0" r="5398" b="5397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077818" cy="2832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1483A" w14:textId="32A50578" w:rsidR="001D09EE" w:rsidRPr="00EC475E" w:rsidRDefault="00D707FD" w:rsidP="001D09EE">
      <w:pPr>
        <w:rPr>
          <w:rFonts w:ascii="NTPreCursive" w:hAnsi="NTPreCursive"/>
          <w:color w:val="000000"/>
        </w:rPr>
      </w:pPr>
      <w:r w:rsidRPr="00EC475E">
        <w:rPr>
          <w:rFonts w:ascii="NTPreCursive" w:hAnsi="NTPreCursive"/>
          <w:color w:val="000000"/>
        </w:rPr>
        <w:t>Inspired by the story above, can you write a story of your own about mystifying creatures disrupting yours or someone's normal life badly?</w:t>
      </w:r>
    </w:p>
    <w:p w14:paraId="408A5031" w14:textId="77777777" w:rsidR="002F7A37" w:rsidRPr="00EC475E" w:rsidRDefault="00D707FD" w:rsidP="001D09EE">
      <w:pPr>
        <w:rPr>
          <w:rFonts w:ascii="NTPreCursive" w:hAnsi="NTPreCursive"/>
          <w:color w:val="000000"/>
        </w:rPr>
      </w:pPr>
      <w:r w:rsidRPr="00EC475E">
        <w:rPr>
          <w:rFonts w:ascii="NTPreCursive" w:hAnsi="NTPreCursive"/>
          <w:color w:val="000000"/>
        </w:rPr>
        <w:t xml:space="preserve">Use: powerful verbs, adverbials to describe verbs/actions, prepositions, </w:t>
      </w:r>
      <w:r w:rsidR="002F7A37" w:rsidRPr="00EC475E">
        <w:rPr>
          <w:rFonts w:ascii="NTPreCursive" w:hAnsi="NTPreCursive"/>
          <w:color w:val="000000"/>
        </w:rPr>
        <w:t>a variety of noun phrases and a variety of subordinating and coordinating conjunctions to extend your sentences and add detail to your work.</w:t>
      </w:r>
    </w:p>
    <w:p w14:paraId="7FCFA5AE" w14:textId="70F8B97A" w:rsidR="00D707FD" w:rsidRPr="00EC475E" w:rsidRDefault="002F7A37" w:rsidP="001D09EE">
      <w:pPr>
        <w:rPr>
          <w:rFonts w:ascii="NTPreCursive" w:hAnsi="NTPreCursive"/>
          <w:color w:val="000000"/>
        </w:rPr>
      </w:pPr>
      <w:r w:rsidRPr="00EC475E">
        <w:rPr>
          <w:rFonts w:ascii="NTPreCursive" w:hAnsi="NTPreCursive"/>
          <w:color w:val="000000"/>
        </w:rPr>
        <w:t xml:space="preserve">Make your words SPEAK by using a range of punctuation also. </w:t>
      </w:r>
    </w:p>
    <w:p w14:paraId="07315559" w14:textId="5ADB6829" w:rsidR="00496398" w:rsidRPr="00D707FD" w:rsidRDefault="00496398" w:rsidP="001D09EE">
      <w:pPr>
        <w:rPr>
          <w:rFonts w:cstheme="minorHAnsi"/>
          <w:sz w:val="24"/>
          <w:szCs w:val="24"/>
        </w:rPr>
      </w:pPr>
      <w:r>
        <w:rPr>
          <w:noProof/>
          <w:lang w:eastAsia="en-GB"/>
        </w:rPr>
        <w:drawing>
          <wp:inline distT="0" distB="0" distL="0" distR="0" wp14:anchorId="2E37D6B2" wp14:editId="179DD98F">
            <wp:extent cx="5105400" cy="3052926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8476" t="9159" r="9262" b="3387"/>
                    <a:stretch/>
                  </pic:blipFill>
                  <pic:spPr bwMode="auto">
                    <a:xfrm>
                      <a:off x="0" y="0"/>
                      <a:ext cx="5112321" cy="3057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EB199D" w14:textId="77777777" w:rsidR="00EC475E" w:rsidRDefault="00EC475E" w:rsidP="00EC475E">
      <w:pPr>
        <w:pStyle w:val="Heading2"/>
        <w:jc w:val="center"/>
        <w:rPr>
          <w:rFonts w:asciiTheme="minorHAnsi" w:hAnsiTheme="minorHAnsi" w:cstheme="minorHAnsi"/>
          <w:sz w:val="32"/>
          <w:szCs w:val="22"/>
          <w:u w:val="single"/>
          <w:lang w:val="en"/>
        </w:rPr>
      </w:pPr>
    </w:p>
    <w:p w14:paraId="7D483126" w14:textId="77777777" w:rsidR="00EC475E" w:rsidRDefault="00EC475E" w:rsidP="00EC475E">
      <w:pPr>
        <w:pStyle w:val="Heading2"/>
        <w:jc w:val="center"/>
        <w:rPr>
          <w:rFonts w:ascii="NTPreCursive" w:hAnsi="NTPreCursive" w:cstheme="minorHAnsi"/>
          <w:sz w:val="32"/>
          <w:szCs w:val="22"/>
          <w:u w:val="single"/>
          <w:lang w:val="en"/>
        </w:rPr>
      </w:pPr>
    </w:p>
    <w:p w14:paraId="65EC90AA" w14:textId="0E581A17" w:rsidR="002732D4" w:rsidRPr="00EC475E" w:rsidRDefault="002732D4" w:rsidP="00EC475E">
      <w:pPr>
        <w:pStyle w:val="Heading2"/>
        <w:jc w:val="center"/>
        <w:rPr>
          <w:rFonts w:ascii="NTPreCursive" w:hAnsi="NTPreCursive" w:cstheme="minorHAnsi"/>
          <w:sz w:val="32"/>
          <w:szCs w:val="22"/>
          <w:u w:val="single"/>
          <w:lang w:val="en"/>
        </w:rPr>
      </w:pPr>
      <w:r w:rsidRPr="00EC475E">
        <w:rPr>
          <w:rFonts w:ascii="NTPreCursive" w:hAnsi="NTPreCursive" w:cstheme="minorHAnsi"/>
          <w:sz w:val="32"/>
          <w:szCs w:val="22"/>
          <w:u w:val="single"/>
          <w:lang w:val="en"/>
        </w:rPr>
        <w:lastRenderedPageBreak/>
        <w:t>Question time!</w:t>
      </w:r>
      <w:r w:rsidR="002F7A37" w:rsidRPr="00EC475E">
        <w:rPr>
          <w:rFonts w:ascii="NTPreCursive" w:hAnsi="NTPreCursive" w:cstheme="minorHAnsi"/>
          <w:sz w:val="32"/>
          <w:szCs w:val="22"/>
          <w:u w:val="single"/>
          <w:lang w:val="en"/>
        </w:rPr>
        <w:t xml:space="preserve">  (Wolves in the Walls)</w:t>
      </w:r>
    </w:p>
    <w:p w14:paraId="1DAFF4DB" w14:textId="77777777" w:rsidR="004C668A" w:rsidRPr="00EC475E" w:rsidRDefault="002F7A37" w:rsidP="002F7A37">
      <w:pPr>
        <w:spacing w:before="270" w:after="0" w:line="240" w:lineRule="auto"/>
        <w:rPr>
          <w:rFonts w:ascii="NTPreCursive" w:eastAsia="Times New Roman" w:hAnsi="NTPreCursive" w:cs="Times New Roman"/>
          <w:lang w:eastAsia="en-GB"/>
        </w:rPr>
      </w:pPr>
      <w:proofErr w:type="gramStart"/>
      <w:r w:rsidRPr="00EC475E">
        <w:rPr>
          <w:rFonts w:ascii="NTPreCursive" w:eastAsia="Times New Roman" w:hAnsi="NTPreCursive" w:cs="Times New Roman"/>
          <w:lang w:eastAsia="en-GB"/>
        </w:rPr>
        <w:t>1.</w:t>
      </w:r>
      <w:r w:rsidR="00D707FD" w:rsidRPr="00EC475E">
        <w:rPr>
          <w:rFonts w:ascii="NTPreCursive" w:eastAsia="Times New Roman" w:hAnsi="NTPreCursive" w:cs="Times New Roman"/>
          <w:lang w:eastAsia="en-GB"/>
        </w:rPr>
        <w:t>Can</w:t>
      </w:r>
      <w:proofErr w:type="gramEnd"/>
      <w:r w:rsidR="00D707FD" w:rsidRPr="00EC475E">
        <w:rPr>
          <w:rFonts w:ascii="NTPreCursive" w:eastAsia="Times New Roman" w:hAnsi="NTPreCursive" w:cs="Times New Roman"/>
          <w:lang w:eastAsia="en-GB"/>
        </w:rPr>
        <w:t xml:space="preserve"> you </w:t>
      </w:r>
      <w:r w:rsidR="004C668A" w:rsidRPr="00EC475E">
        <w:rPr>
          <w:rFonts w:ascii="NTPreCursive" w:eastAsia="Times New Roman" w:hAnsi="NTPreCursive" w:cs="Times New Roman"/>
          <w:lang w:eastAsia="en-GB"/>
        </w:rPr>
        <w:t>retell the story to your family members picking the 6 main key points?</w:t>
      </w:r>
    </w:p>
    <w:p w14:paraId="39940876" w14:textId="7E77D1C0" w:rsidR="002F7A37" w:rsidRPr="00EC475E" w:rsidRDefault="004C668A" w:rsidP="002F7A37">
      <w:pPr>
        <w:spacing w:before="270" w:after="0" w:line="240" w:lineRule="auto"/>
        <w:rPr>
          <w:rFonts w:ascii="NTPreCursive" w:eastAsia="Times New Roman" w:hAnsi="NTPreCursive" w:cs="Times New Roman"/>
          <w:lang w:eastAsia="en-GB"/>
        </w:rPr>
      </w:pPr>
      <w:r w:rsidRPr="00EC475E">
        <w:rPr>
          <w:rFonts w:ascii="NTPreCursive" w:eastAsia="Times New Roman" w:hAnsi="NTPreCursive" w:cs="Times New Roman"/>
          <w:lang w:eastAsia="en-GB"/>
        </w:rPr>
        <w:t xml:space="preserve">2. Can you </w:t>
      </w:r>
      <w:r w:rsidR="00D707FD" w:rsidRPr="00EC475E">
        <w:rPr>
          <w:rFonts w:ascii="NTPreCursive" w:eastAsia="Times New Roman" w:hAnsi="NTPreCursive" w:cs="Times New Roman"/>
          <w:lang w:eastAsia="en-GB"/>
        </w:rPr>
        <w:t xml:space="preserve">think of another story, which has a similar theme; e.g. The Worst Witch; Bill’s New Frock; The Tunnel; Jim and the Beanstalk? </w:t>
      </w:r>
      <w:r w:rsidR="002F7A37" w:rsidRPr="00EC475E">
        <w:rPr>
          <w:rFonts w:ascii="NTPreCursive" w:eastAsia="Times New Roman" w:hAnsi="NTPreCursive" w:cs="Times New Roman"/>
          <w:lang w:eastAsia="en-GB"/>
        </w:rPr>
        <w:t xml:space="preserve">Find similarities and differences. </w:t>
      </w:r>
    </w:p>
    <w:p w14:paraId="0A4853A8" w14:textId="1298E215" w:rsidR="002F7A37" w:rsidRPr="00EC475E" w:rsidRDefault="002F7A37" w:rsidP="002F7A37">
      <w:pPr>
        <w:spacing w:before="270" w:after="0" w:line="240" w:lineRule="auto"/>
        <w:rPr>
          <w:rFonts w:ascii="NTPreCursive" w:eastAsia="Times New Roman" w:hAnsi="NTPreCursive" w:cs="Times New Roman"/>
          <w:lang w:eastAsia="en-GB"/>
        </w:rPr>
      </w:pPr>
      <w:proofErr w:type="gramStart"/>
      <w:r w:rsidRPr="00EC475E">
        <w:rPr>
          <w:rFonts w:ascii="NTPreCursive" w:eastAsia="Times New Roman" w:hAnsi="NTPreCursive" w:cs="Times New Roman"/>
          <w:lang w:eastAsia="en-GB"/>
        </w:rPr>
        <w:t>2.</w:t>
      </w:r>
      <w:r w:rsidR="004C668A" w:rsidRPr="00EC475E">
        <w:rPr>
          <w:rFonts w:ascii="NTPreCursive" w:eastAsia="Times New Roman" w:hAnsi="NTPreCursive" w:cs="Times New Roman"/>
          <w:lang w:eastAsia="en-GB"/>
        </w:rPr>
        <w:t>Comparing</w:t>
      </w:r>
      <w:proofErr w:type="gramEnd"/>
      <w:r w:rsidR="004C668A" w:rsidRPr="00EC475E">
        <w:rPr>
          <w:rFonts w:ascii="NTPreCursive" w:eastAsia="Times New Roman" w:hAnsi="NTPreCursive" w:cs="Times New Roman"/>
          <w:lang w:eastAsia="en-GB"/>
        </w:rPr>
        <w:t xml:space="preserve"> characters:</w:t>
      </w:r>
      <w:r w:rsidRPr="00EC475E">
        <w:rPr>
          <w:rFonts w:ascii="NTPreCursive" w:eastAsia="Times New Roman" w:hAnsi="NTPreCursive" w:cs="Times New Roman"/>
          <w:lang w:eastAsia="en-GB"/>
        </w:rPr>
        <w:t xml:space="preserve"> Compare the wolves from this story to Fantastic Mr Fox.</w:t>
      </w:r>
    </w:p>
    <w:p w14:paraId="6C6B8D75" w14:textId="3E29710C" w:rsidR="00D707FD" w:rsidRPr="00EC475E" w:rsidRDefault="002F7A37" w:rsidP="00D707FD">
      <w:pPr>
        <w:spacing w:before="270" w:after="0" w:line="240" w:lineRule="auto"/>
        <w:rPr>
          <w:rFonts w:ascii="NTPreCursive" w:eastAsia="Times New Roman" w:hAnsi="NTPreCursive" w:cs="Times New Roman"/>
          <w:lang w:eastAsia="en-GB"/>
        </w:rPr>
      </w:pPr>
      <w:proofErr w:type="gramStart"/>
      <w:r w:rsidRPr="00EC475E">
        <w:rPr>
          <w:rFonts w:ascii="NTPreCursive" w:eastAsia="Times New Roman" w:hAnsi="NTPreCursive" w:cs="Times New Roman"/>
          <w:lang w:eastAsia="en-GB"/>
        </w:rPr>
        <w:t>3.</w:t>
      </w:r>
      <w:r w:rsidR="00D707FD" w:rsidRPr="00EC475E">
        <w:rPr>
          <w:rFonts w:ascii="NTPreCursive" w:eastAsia="Times New Roman" w:hAnsi="NTPreCursive" w:cs="Times New Roman"/>
          <w:lang w:eastAsia="en-GB"/>
        </w:rPr>
        <w:t>Do</w:t>
      </w:r>
      <w:proofErr w:type="gramEnd"/>
      <w:r w:rsidR="00D707FD" w:rsidRPr="00EC475E">
        <w:rPr>
          <w:rFonts w:ascii="NTPreCursive" w:eastAsia="Times New Roman" w:hAnsi="NTPreCursive" w:cs="Times New Roman"/>
          <w:lang w:eastAsia="en-GB"/>
        </w:rPr>
        <w:t xml:space="preserve"> you think anyone has a stuffed animal like Lucy's that they also talk to? </w:t>
      </w:r>
    </w:p>
    <w:p w14:paraId="751EAEAC" w14:textId="29A8CF73" w:rsidR="00D707FD" w:rsidRPr="00EC475E" w:rsidRDefault="002F7A37" w:rsidP="00D707FD">
      <w:pPr>
        <w:spacing w:before="270" w:after="0" w:line="240" w:lineRule="auto"/>
        <w:rPr>
          <w:rFonts w:ascii="NTPreCursive" w:eastAsia="Times New Roman" w:hAnsi="NTPreCursive" w:cs="Times New Roman"/>
          <w:lang w:eastAsia="en-GB"/>
        </w:rPr>
      </w:pPr>
      <w:r w:rsidRPr="00EC475E">
        <w:rPr>
          <w:rFonts w:ascii="NTPreCursive" w:eastAsia="Times New Roman" w:hAnsi="NTPreCursive" w:cs="Times New Roman"/>
          <w:lang w:eastAsia="en-GB"/>
        </w:rPr>
        <w:t>4.</w:t>
      </w:r>
      <w:r w:rsidR="00D707FD" w:rsidRPr="00EC475E">
        <w:rPr>
          <w:rFonts w:ascii="NTPreCursive" w:eastAsia="Times New Roman" w:hAnsi="NTPreCursive" w:cs="Times New Roman"/>
          <w:lang w:eastAsia="en-GB"/>
        </w:rPr>
        <w:t xml:space="preserve"> Why do you think Lucy talks to her pig-puppet?</w:t>
      </w:r>
      <w:r w:rsidRPr="00EC475E">
        <w:rPr>
          <w:rFonts w:ascii="NTPreCursive" w:eastAsia="Times New Roman" w:hAnsi="NTPreCursive" w:cs="Times New Roman"/>
          <w:lang w:eastAsia="en-GB"/>
        </w:rPr>
        <w:t xml:space="preserve"> .Do you think this is a bit is silly and why?</w:t>
      </w:r>
    </w:p>
    <w:p w14:paraId="351FEF5A" w14:textId="33BE84DF" w:rsidR="00D707FD" w:rsidRPr="00EC475E" w:rsidRDefault="002F7A37" w:rsidP="00D707FD">
      <w:pPr>
        <w:spacing w:before="270" w:after="0" w:line="240" w:lineRule="auto"/>
        <w:rPr>
          <w:rFonts w:ascii="NTPreCursive" w:eastAsia="Times New Roman" w:hAnsi="NTPreCursive" w:cs="Times New Roman"/>
          <w:lang w:eastAsia="en-GB"/>
        </w:rPr>
      </w:pPr>
      <w:r w:rsidRPr="00EC475E">
        <w:rPr>
          <w:rFonts w:ascii="NTPreCursive" w:eastAsia="Times New Roman" w:hAnsi="NTPreCursive" w:cs="Times New Roman"/>
          <w:lang w:eastAsia="en-GB"/>
        </w:rPr>
        <w:t>5.</w:t>
      </w:r>
      <w:r w:rsidR="00D707FD" w:rsidRPr="00EC475E">
        <w:rPr>
          <w:rFonts w:ascii="NTPreCursive" w:eastAsia="Times New Roman" w:hAnsi="NTPreCursive" w:cs="Times New Roman"/>
          <w:lang w:eastAsia="en-GB"/>
        </w:rPr>
        <w:t xml:space="preserve"> </w:t>
      </w:r>
      <w:proofErr w:type="gramStart"/>
      <w:r w:rsidR="00D707FD" w:rsidRPr="00EC475E">
        <w:rPr>
          <w:rFonts w:ascii="NTPreCursive" w:eastAsia="Times New Roman" w:hAnsi="NTPreCursive" w:cs="Times New Roman"/>
          <w:lang w:eastAsia="en-GB"/>
        </w:rPr>
        <w:t>Is</w:t>
      </w:r>
      <w:proofErr w:type="gramEnd"/>
      <w:r w:rsidR="00D707FD" w:rsidRPr="00EC475E">
        <w:rPr>
          <w:rFonts w:ascii="NTPreCursive" w:eastAsia="Times New Roman" w:hAnsi="NTPreCursive" w:cs="Times New Roman"/>
          <w:lang w:eastAsia="en-GB"/>
        </w:rPr>
        <w:t xml:space="preserve"> the pig-puppet alive? How do you know?</w:t>
      </w:r>
    </w:p>
    <w:p w14:paraId="0DF06036" w14:textId="680913C4" w:rsidR="002F7A37" w:rsidRPr="00EC475E" w:rsidRDefault="00632F1C" w:rsidP="002F7A37">
      <w:pPr>
        <w:spacing w:before="270" w:after="0" w:line="240" w:lineRule="auto"/>
        <w:rPr>
          <w:rFonts w:ascii="NTPreCursive" w:eastAsia="Times New Roman" w:hAnsi="NTPreCursive" w:cs="Times New Roman"/>
          <w:lang w:eastAsia="en-GB"/>
        </w:rPr>
      </w:pPr>
      <w:r w:rsidRPr="00EC475E">
        <w:rPr>
          <w:rFonts w:ascii="NTPreCursive" w:eastAsia="Times New Roman" w:hAnsi="NTPreCursive" w:cs="Times New Roman"/>
          <w:lang w:eastAsia="en-GB"/>
        </w:rPr>
        <w:t>6.</w:t>
      </w:r>
      <w:r w:rsidR="00D707FD" w:rsidRPr="00EC475E">
        <w:rPr>
          <w:rFonts w:ascii="NTPreCursive" w:eastAsia="Times New Roman" w:hAnsi="NTPreCursive" w:cs="Times New Roman"/>
          <w:lang w:eastAsia="en-GB"/>
        </w:rPr>
        <w:t xml:space="preserve"> Does something have to be able to talk, move, eat and sleep to be alive? Give examples.</w:t>
      </w:r>
    </w:p>
    <w:p w14:paraId="13CE01B1" w14:textId="5C9B58E2" w:rsidR="002F7A37" w:rsidRPr="00EC475E" w:rsidRDefault="00632F1C" w:rsidP="00EC475E">
      <w:pPr>
        <w:spacing w:before="270" w:after="0" w:line="240" w:lineRule="auto"/>
        <w:rPr>
          <w:rFonts w:ascii="NTPreCursive" w:eastAsia="Times New Roman" w:hAnsi="NTPreCursive" w:cs="Times New Roman"/>
          <w:lang w:eastAsia="en-GB"/>
        </w:rPr>
      </w:pPr>
      <w:proofErr w:type="gramStart"/>
      <w:r w:rsidRPr="00EC475E">
        <w:rPr>
          <w:rFonts w:ascii="NTPreCursive" w:eastAsia="Times New Roman" w:hAnsi="NTPreCursive" w:cs="Times New Roman"/>
          <w:lang w:eastAsia="en-GB"/>
        </w:rPr>
        <w:t>7.</w:t>
      </w:r>
      <w:r w:rsidRPr="00EC475E">
        <w:rPr>
          <w:rFonts w:ascii="NTPreCursive" w:hAnsi="NTPreCursive"/>
        </w:rPr>
        <w:t>Why</w:t>
      </w:r>
      <w:proofErr w:type="gramEnd"/>
      <w:r w:rsidRPr="00EC475E">
        <w:rPr>
          <w:rFonts w:ascii="NTPreCursive" w:hAnsi="NTPreCursive"/>
        </w:rPr>
        <w:t xml:space="preserve"> did the author set the story at Lucy's home, at night? Will that influence how the story develops?</w:t>
      </w:r>
    </w:p>
    <w:p w14:paraId="0B90FBE4" w14:textId="541C0429" w:rsidR="008F2D1D" w:rsidRPr="00EC475E" w:rsidRDefault="002732D4" w:rsidP="00EC475E">
      <w:pPr>
        <w:pStyle w:val="Heading2"/>
        <w:jc w:val="center"/>
        <w:rPr>
          <w:rFonts w:ascii="NTPreCursive" w:hAnsi="NTPreCursive" w:cstheme="minorHAnsi"/>
          <w:sz w:val="32"/>
          <w:szCs w:val="22"/>
          <w:u w:val="single"/>
          <w:lang w:val="en"/>
        </w:rPr>
      </w:pPr>
      <w:r w:rsidRPr="00EC475E">
        <w:rPr>
          <w:rFonts w:ascii="NTPreCursive" w:hAnsi="NTPreCursive" w:cstheme="minorHAnsi"/>
          <w:sz w:val="32"/>
          <w:szCs w:val="22"/>
          <w:u w:val="single"/>
          <w:lang w:val="en"/>
        </w:rPr>
        <w:t>Sentence challenge!</w:t>
      </w:r>
    </w:p>
    <w:p w14:paraId="3F483EFD" w14:textId="6914B785" w:rsidR="00632F1C" w:rsidRPr="00EC475E" w:rsidRDefault="00EC475E" w:rsidP="002732D4">
      <w:pPr>
        <w:pStyle w:val="Heading2"/>
        <w:rPr>
          <w:rFonts w:ascii="NTPreCursive" w:hAnsi="NTPreCursive" w:cstheme="minorHAnsi"/>
          <w:sz w:val="24"/>
          <w:szCs w:val="22"/>
          <w:u w:val="single"/>
          <w:lang w:val="en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6EDD75FA" wp14:editId="2C57412F">
            <wp:simplePos x="0" y="0"/>
            <wp:positionH relativeFrom="column">
              <wp:posOffset>3895725</wp:posOffset>
            </wp:positionH>
            <wp:positionV relativeFrom="paragraph">
              <wp:posOffset>135890</wp:posOffset>
            </wp:positionV>
            <wp:extent cx="2505075" cy="1711325"/>
            <wp:effectExtent l="0" t="0" r="9525" b="3175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065" t="10702" r="4261" b="50824"/>
                    <a:stretch/>
                  </pic:blipFill>
                  <pic:spPr bwMode="auto">
                    <a:xfrm>
                      <a:off x="0" y="0"/>
                      <a:ext cx="2505075" cy="1711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1" locked="0" layoutInCell="1" allowOverlap="1" wp14:anchorId="56DA6289" wp14:editId="5AD1592F">
            <wp:simplePos x="0" y="0"/>
            <wp:positionH relativeFrom="column">
              <wp:posOffset>-95250</wp:posOffset>
            </wp:positionH>
            <wp:positionV relativeFrom="paragraph">
              <wp:posOffset>247015</wp:posOffset>
            </wp:positionV>
            <wp:extent cx="3627120" cy="1604010"/>
            <wp:effectExtent l="0" t="0" r="0" b="0"/>
            <wp:wrapNone/>
            <wp:docPr id="21" name="Picture 1" descr="Embedded clauses explained for parents | Embedded clauses KS2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mbedded clauses explained for parents | Embedded clauses KS2 ..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7120" cy="160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2F1C" w:rsidRPr="00EC475E">
        <w:rPr>
          <w:rFonts w:ascii="NTPreCursive" w:hAnsi="NTPreCursive" w:cstheme="minorHAnsi"/>
          <w:sz w:val="24"/>
          <w:szCs w:val="22"/>
          <w:u w:val="single"/>
          <w:lang w:val="en"/>
        </w:rPr>
        <w:t>Embedded clauses:</w:t>
      </w:r>
    </w:p>
    <w:p w14:paraId="286312A0" w14:textId="7F26B63F" w:rsidR="00632F1C" w:rsidRDefault="00632F1C" w:rsidP="002732D4">
      <w:pPr>
        <w:pStyle w:val="Heading2"/>
        <w:rPr>
          <w:rFonts w:asciiTheme="minorHAnsi" w:hAnsiTheme="minorHAnsi" w:cstheme="minorHAnsi"/>
          <w:sz w:val="22"/>
          <w:szCs w:val="22"/>
          <w:lang w:val="en"/>
        </w:rPr>
      </w:pPr>
      <w:r>
        <w:rPr>
          <w:noProof/>
        </w:rPr>
        <mc:AlternateContent>
          <mc:Choice Requires="wps">
            <w:drawing>
              <wp:inline distT="0" distB="0" distL="0" distR="0" wp14:anchorId="025B7E6E" wp14:editId="48DE7443">
                <wp:extent cx="304800" cy="304800"/>
                <wp:effectExtent l="0" t="0" r="0" b="0"/>
                <wp:docPr id="22" name="AutoShape 1" descr="How to Use an Embedded Clause: 7 Steps (with Pictures) - wikiHow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Description: How to Use an Embedded Clause: 7 Steps (with Pictures) - wikiHow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" filled="f" stroked="f">
                <o:lock v:ext="edit" aspectratio="t"/>
                <w10:anchorlock/>
              </v:rect>
            </w:pict>
          </mc:Fallback>
        </mc:AlternateContent>
      </w:r>
    </w:p>
    <w:p w14:paraId="0C261076" w14:textId="77777777" w:rsidR="00EC475E" w:rsidRDefault="00EC475E" w:rsidP="002732D4">
      <w:pPr>
        <w:pStyle w:val="NormalWeb"/>
        <w:rPr>
          <w:rFonts w:asciiTheme="minorHAnsi" w:hAnsiTheme="minorHAnsi" w:cstheme="minorHAnsi"/>
          <w:sz w:val="22"/>
          <w:szCs w:val="22"/>
          <w:lang w:val="en"/>
        </w:rPr>
      </w:pPr>
    </w:p>
    <w:p w14:paraId="2B523A96" w14:textId="77777777" w:rsidR="00EC475E" w:rsidRDefault="00EC475E" w:rsidP="002732D4">
      <w:pPr>
        <w:pStyle w:val="NormalWeb"/>
        <w:rPr>
          <w:rFonts w:asciiTheme="minorHAnsi" w:hAnsiTheme="minorHAnsi" w:cstheme="minorHAnsi"/>
          <w:sz w:val="22"/>
          <w:szCs w:val="22"/>
          <w:lang w:val="en"/>
        </w:rPr>
      </w:pPr>
    </w:p>
    <w:p w14:paraId="0C9E5D6B" w14:textId="77777777" w:rsidR="00EC475E" w:rsidRDefault="00EC475E" w:rsidP="002732D4">
      <w:pPr>
        <w:pStyle w:val="NormalWeb"/>
        <w:rPr>
          <w:rFonts w:asciiTheme="minorHAnsi" w:hAnsiTheme="minorHAnsi" w:cstheme="minorHAnsi"/>
          <w:sz w:val="22"/>
          <w:szCs w:val="22"/>
          <w:lang w:val="en"/>
        </w:rPr>
      </w:pPr>
    </w:p>
    <w:p w14:paraId="4CD748D9" w14:textId="77777777" w:rsidR="00632F1C" w:rsidRPr="00EC475E" w:rsidRDefault="002732D4" w:rsidP="002732D4">
      <w:pPr>
        <w:pStyle w:val="NormalWeb"/>
        <w:rPr>
          <w:rFonts w:ascii="NTPreCursive" w:hAnsi="NTPreCursive" w:cstheme="minorHAnsi"/>
          <w:sz w:val="22"/>
          <w:szCs w:val="22"/>
          <w:lang w:val="en"/>
        </w:rPr>
      </w:pPr>
      <w:r w:rsidRPr="00EC475E">
        <w:rPr>
          <w:rFonts w:ascii="NTPreCursive" w:hAnsi="NTPreCursive" w:cstheme="minorHAnsi"/>
          <w:sz w:val="22"/>
          <w:szCs w:val="22"/>
          <w:lang w:val="en"/>
        </w:rPr>
        <w:t>Can you</w:t>
      </w:r>
      <w:r w:rsidR="00632F1C" w:rsidRPr="00EC475E">
        <w:rPr>
          <w:rFonts w:ascii="NTPreCursive" w:hAnsi="NTPreCursive" w:cstheme="minorHAnsi"/>
          <w:sz w:val="22"/>
          <w:szCs w:val="22"/>
          <w:lang w:val="en"/>
        </w:rPr>
        <w:t xml:space="preserve"> create 5 or more sentences based on the story above including embedded clauses? </w:t>
      </w:r>
    </w:p>
    <w:p w14:paraId="6B550216" w14:textId="31ABBE57" w:rsidR="00632F1C" w:rsidRPr="00EC475E" w:rsidRDefault="00632F1C" w:rsidP="002732D4">
      <w:pPr>
        <w:pStyle w:val="NormalWeb"/>
        <w:rPr>
          <w:rFonts w:ascii="NTPreCursive" w:hAnsi="NTPreCursive" w:cstheme="minorHAnsi"/>
          <w:sz w:val="22"/>
          <w:szCs w:val="22"/>
          <w:lang w:val="en"/>
        </w:rPr>
      </w:pPr>
      <w:r w:rsidRPr="00EC475E">
        <w:rPr>
          <w:rFonts w:ascii="NTPreCursive" w:hAnsi="NTPreCursive" w:cstheme="minorHAnsi"/>
          <w:sz w:val="22"/>
          <w:szCs w:val="22"/>
          <w:lang w:val="en"/>
        </w:rPr>
        <w:t xml:space="preserve">For example: </w:t>
      </w:r>
    </w:p>
    <w:p w14:paraId="00418FB3" w14:textId="77777777" w:rsidR="00F05001" w:rsidRPr="00EC475E" w:rsidRDefault="00632F1C" w:rsidP="002732D4">
      <w:pPr>
        <w:pStyle w:val="NormalWeb"/>
        <w:rPr>
          <w:rFonts w:ascii="NTPreCursive" w:hAnsi="NTPreCursive" w:cstheme="minorHAnsi"/>
          <w:sz w:val="22"/>
          <w:szCs w:val="22"/>
          <w:lang w:val="en"/>
        </w:rPr>
      </w:pPr>
      <w:r w:rsidRPr="00EC475E">
        <w:rPr>
          <w:rFonts w:ascii="NTPreCursive" w:hAnsi="NTPreCursive" w:cstheme="minorHAnsi"/>
          <w:b/>
          <w:sz w:val="22"/>
          <w:szCs w:val="22"/>
          <w:lang w:val="en"/>
        </w:rPr>
        <w:t>Lucy, who was very brave, crept through the walls</w:t>
      </w:r>
      <w:r w:rsidRPr="00EC475E">
        <w:rPr>
          <w:rFonts w:ascii="NTPreCursive" w:hAnsi="NTPreCursive" w:cstheme="minorHAnsi"/>
          <w:sz w:val="22"/>
          <w:szCs w:val="22"/>
          <w:lang w:val="en"/>
        </w:rPr>
        <w:t xml:space="preserve">. </w:t>
      </w:r>
    </w:p>
    <w:p w14:paraId="5F6CB5E9" w14:textId="54C0DFE3" w:rsidR="00632F1C" w:rsidRPr="00EC475E" w:rsidRDefault="00024379" w:rsidP="002732D4">
      <w:pPr>
        <w:pStyle w:val="NormalWeb"/>
        <w:rPr>
          <w:rFonts w:ascii="NTPreCursive" w:hAnsi="NTPreCursive" w:cstheme="minorHAnsi"/>
          <w:sz w:val="22"/>
          <w:szCs w:val="22"/>
          <w:lang w:val="en"/>
        </w:rPr>
      </w:pPr>
      <w:proofErr w:type="gramStart"/>
      <w:r w:rsidRPr="00EC475E">
        <w:rPr>
          <w:rFonts w:ascii="NTPreCursive" w:hAnsi="NTPreCursive" w:cstheme="minorHAnsi"/>
          <w:sz w:val="22"/>
          <w:szCs w:val="22"/>
          <w:lang w:val="en"/>
        </w:rPr>
        <w:t>E</w:t>
      </w:r>
      <w:r w:rsidR="00632F1C" w:rsidRPr="00EC475E">
        <w:rPr>
          <w:rFonts w:ascii="NTPreCursive" w:hAnsi="NTPreCursive" w:cstheme="minorHAnsi"/>
          <w:sz w:val="22"/>
          <w:szCs w:val="22"/>
          <w:lang w:val="en"/>
        </w:rPr>
        <w:t>ven better if you could use conjunctions to extend your sentences.</w:t>
      </w:r>
      <w:proofErr w:type="gramEnd"/>
      <w:r w:rsidR="00632F1C" w:rsidRPr="00EC475E">
        <w:rPr>
          <w:rFonts w:ascii="NTPreCursive" w:hAnsi="NTPreCursive" w:cstheme="minorHAnsi"/>
          <w:b/>
          <w:sz w:val="22"/>
          <w:szCs w:val="22"/>
          <w:lang w:val="en"/>
        </w:rPr>
        <w:t xml:space="preserve"> Lucy, who was very brave, crept through the walls because she wanted to get her p</w:t>
      </w:r>
      <w:r w:rsidR="00F05001" w:rsidRPr="00EC475E">
        <w:rPr>
          <w:rFonts w:ascii="NTPreCursive" w:hAnsi="NTPreCursive" w:cstheme="minorHAnsi"/>
          <w:b/>
          <w:sz w:val="22"/>
          <w:szCs w:val="22"/>
          <w:lang w:val="en"/>
        </w:rPr>
        <w:t>ig-puppet.</w:t>
      </w:r>
    </w:p>
    <w:p w14:paraId="12E530D1" w14:textId="77777777" w:rsidR="002732D4" w:rsidRPr="00EC475E" w:rsidRDefault="002732D4" w:rsidP="002732D4">
      <w:pPr>
        <w:pStyle w:val="Heading2"/>
        <w:rPr>
          <w:rFonts w:ascii="NTPreCursive" w:hAnsi="NTPreCursive" w:cstheme="minorHAnsi"/>
          <w:sz w:val="22"/>
          <w:szCs w:val="22"/>
          <w:lang w:val="en"/>
        </w:rPr>
      </w:pPr>
      <w:r w:rsidRPr="00EC475E">
        <w:rPr>
          <w:rFonts w:ascii="NTPreCursive" w:hAnsi="NTPreCursive" w:cstheme="minorHAnsi"/>
          <w:sz w:val="22"/>
          <w:szCs w:val="22"/>
          <w:lang w:val="en"/>
        </w:rPr>
        <w:t>Sick sentences!</w:t>
      </w:r>
    </w:p>
    <w:p w14:paraId="7D8E7C84" w14:textId="77777777" w:rsidR="002732D4" w:rsidRPr="00EC475E" w:rsidRDefault="002732D4" w:rsidP="002732D4">
      <w:pPr>
        <w:pStyle w:val="NormalWeb"/>
        <w:rPr>
          <w:rFonts w:ascii="NTPreCursive" w:hAnsi="NTPreCursive" w:cstheme="minorHAnsi"/>
          <w:sz w:val="22"/>
          <w:szCs w:val="22"/>
          <w:lang w:val="en"/>
        </w:rPr>
      </w:pPr>
      <w:r w:rsidRPr="00EC475E">
        <w:rPr>
          <w:rFonts w:ascii="NTPreCursive" w:hAnsi="NTPreCursive" w:cstheme="minorHAnsi"/>
          <w:sz w:val="22"/>
          <w:szCs w:val="22"/>
          <w:lang w:val="en"/>
        </w:rPr>
        <w:t>These sentences are ‘sick’ and need your help to get better. Can you help?</w:t>
      </w:r>
    </w:p>
    <w:p w14:paraId="5E4BD5CD" w14:textId="6E433B77" w:rsidR="002732D4" w:rsidRPr="00EC475E" w:rsidRDefault="00F05001" w:rsidP="002732D4">
      <w:pPr>
        <w:pStyle w:val="NormalWeb"/>
        <w:rPr>
          <w:rFonts w:ascii="NTPreCursive" w:hAnsi="NTPreCursive" w:cstheme="minorHAnsi"/>
          <w:sz w:val="22"/>
          <w:szCs w:val="22"/>
          <w:lang w:val="en"/>
        </w:rPr>
      </w:pPr>
      <w:r w:rsidRPr="00EC475E">
        <w:rPr>
          <w:rFonts w:ascii="NTPreCursive" w:hAnsi="NTPreCursive" w:cstheme="minorHAnsi"/>
          <w:sz w:val="22"/>
          <w:szCs w:val="22"/>
          <w:lang w:val="en"/>
        </w:rPr>
        <w:t>The wolves came out of the walls. They were big and scary. The wolves had sharp teeth. Lucy and her family ran outside</w:t>
      </w:r>
      <w:r w:rsidR="002732D4" w:rsidRPr="00EC475E">
        <w:rPr>
          <w:rFonts w:ascii="NTPreCursive" w:hAnsi="NTPreCursive" w:cstheme="minorHAnsi"/>
          <w:sz w:val="22"/>
          <w:szCs w:val="22"/>
          <w:lang w:val="en"/>
        </w:rPr>
        <w:t>.</w:t>
      </w:r>
      <w:r w:rsidRPr="00EC475E">
        <w:rPr>
          <w:rFonts w:ascii="NTPreCursive" w:hAnsi="NTPreCursive" w:cstheme="minorHAnsi"/>
          <w:sz w:val="22"/>
          <w:szCs w:val="22"/>
          <w:lang w:val="en"/>
        </w:rPr>
        <w:t xml:space="preserve"> They were scared. </w:t>
      </w:r>
      <w:r w:rsidR="002732D4" w:rsidRPr="00EC475E">
        <w:rPr>
          <w:rFonts w:ascii="NTPreCursive" w:hAnsi="NTPreCursive" w:cstheme="minorHAnsi"/>
          <w:sz w:val="22"/>
          <w:szCs w:val="22"/>
          <w:lang w:val="en"/>
        </w:rPr>
        <w:t xml:space="preserve"> </w:t>
      </w:r>
      <w:r w:rsidRPr="00EC475E">
        <w:rPr>
          <w:rFonts w:ascii="NTPreCursive" w:hAnsi="NTPreCursive" w:cstheme="minorHAnsi"/>
          <w:sz w:val="22"/>
          <w:szCs w:val="22"/>
          <w:lang w:val="en"/>
        </w:rPr>
        <w:t xml:space="preserve">They slept outside. The wolves wore socks. They messes the house up. Lucy was brave. </w:t>
      </w:r>
    </w:p>
    <w:p w14:paraId="46F11247" w14:textId="0D450713" w:rsidR="008F2D1D" w:rsidRPr="00EC475E" w:rsidRDefault="008F2D1D" w:rsidP="008F2D1D">
      <w:pPr>
        <w:pStyle w:val="NormalWeb"/>
        <w:rPr>
          <w:rFonts w:ascii="NTPreCursive" w:hAnsi="NTPreCursive" w:cstheme="minorHAnsi"/>
          <w:b/>
          <w:sz w:val="22"/>
          <w:szCs w:val="22"/>
          <w:lang w:val="en"/>
        </w:rPr>
      </w:pPr>
      <w:r w:rsidRPr="00EC475E">
        <w:rPr>
          <w:rFonts w:ascii="NTPreCursive" w:hAnsi="NTPreCursive" w:cstheme="minorHAnsi"/>
          <w:b/>
          <w:sz w:val="22"/>
          <w:szCs w:val="22"/>
          <w:lang w:val="en"/>
        </w:rPr>
        <w:t>Writing challenge</w:t>
      </w:r>
    </w:p>
    <w:p w14:paraId="2ED714EF" w14:textId="77777777" w:rsidR="00F05001" w:rsidRPr="00EC475E" w:rsidRDefault="008F2D1D" w:rsidP="008F2D1D">
      <w:pPr>
        <w:pStyle w:val="NormalWeb"/>
        <w:rPr>
          <w:rFonts w:ascii="NTPreCursive" w:hAnsi="NTPreCursive" w:cstheme="minorHAnsi"/>
          <w:sz w:val="22"/>
          <w:szCs w:val="22"/>
          <w:lang w:val="en"/>
        </w:rPr>
      </w:pPr>
      <w:r w:rsidRPr="00EC475E">
        <w:rPr>
          <w:rFonts w:ascii="NTPreCursive" w:hAnsi="NTPreCursive" w:cstheme="minorHAnsi"/>
          <w:sz w:val="22"/>
          <w:szCs w:val="22"/>
          <w:lang w:val="en"/>
        </w:rPr>
        <w:t xml:space="preserve">Could you </w:t>
      </w:r>
      <w:r w:rsidR="00F05001" w:rsidRPr="00EC475E">
        <w:rPr>
          <w:rFonts w:ascii="NTPreCursive" w:hAnsi="NTPreCursive" w:cstheme="minorHAnsi"/>
          <w:sz w:val="22"/>
          <w:szCs w:val="22"/>
          <w:lang w:val="en"/>
        </w:rPr>
        <w:t>edit and improve your sentences just like we used to do on Friday’s Literacy lessons?</w:t>
      </w:r>
    </w:p>
    <w:p w14:paraId="16867D67" w14:textId="11383A63" w:rsidR="008F2D1D" w:rsidRDefault="00F05001" w:rsidP="00590E27">
      <w:pPr>
        <w:pStyle w:val="NormalWeb"/>
        <w:rPr>
          <w:rFonts w:ascii="NTPreCursive" w:hAnsi="NTPreCursive" w:cstheme="minorHAnsi"/>
          <w:sz w:val="22"/>
          <w:szCs w:val="22"/>
          <w:lang w:val="en"/>
        </w:rPr>
      </w:pPr>
      <w:r w:rsidRPr="00EC475E">
        <w:rPr>
          <w:rFonts w:ascii="NTPreCursive" w:hAnsi="NTPreCursive" w:cstheme="minorHAnsi"/>
          <w:sz w:val="22"/>
          <w:szCs w:val="22"/>
          <w:lang w:val="en"/>
        </w:rPr>
        <w:t>Look for spelling, grammar and punctuation mistakes. Add powerful vocabulary, adverbs, noun phrases</w:t>
      </w:r>
      <w:r w:rsidR="00590E27" w:rsidRPr="00EC475E">
        <w:rPr>
          <w:rFonts w:ascii="NTPreCursive" w:hAnsi="NTPreCursive" w:cstheme="minorHAnsi"/>
          <w:sz w:val="22"/>
          <w:szCs w:val="22"/>
          <w:lang w:val="en"/>
        </w:rPr>
        <w:t>,</w:t>
      </w:r>
      <w:r w:rsidRPr="00EC475E">
        <w:rPr>
          <w:rFonts w:ascii="NTPreCursive" w:hAnsi="NTPreCursive" w:cstheme="minorHAnsi"/>
          <w:sz w:val="22"/>
          <w:szCs w:val="22"/>
          <w:lang w:val="en"/>
        </w:rPr>
        <w:t xml:space="preserve"> prepositional phrases, a range of conjunctions and </w:t>
      </w:r>
      <w:r w:rsidR="00590E27" w:rsidRPr="00EC475E">
        <w:rPr>
          <w:rFonts w:ascii="NTPreCursive" w:hAnsi="NTPreCursive" w:cstheme="minorHAnsi"/>
          <w:sz w:val="22"/>
          <w:szCs w:val="22"/>
          <w:lang w:val="en"/>
        </w:rPr>
        <w:t>punctuation to add detail, to improve your sentences.</w:t>
      </w:r>
    </w:p>
    <w:p w14:paraId="586ECF42" w14:textId="77777777" w:rsidR="00EC475E" w:rsidRPr="00EC475E" w:rsidRDefault="00EC475E" w:rsidP="00590E27">
      <w:pPr>
        <w:pStyle w:val="NormalWeb"/>
        <w:rPr>
          <w:rFonts w:ascii="NTPreCursive" w:hAnsi="NTPreCursive" w:cstheme="minorHAnsi"/>
          <w:sz w:val="22"/>
          <w:szCs w:val="22"/>
          <w:lang w:val="en"/>
        </w:rPr>
      </w:pPr>
    </w:p>
    <w:p w14:paraId="02F4B1AB" w14:textId="77777777" w:rsidR="009601C9" w:rsidRPr="00EC475E" w:rsidRDefault="009601C9" w:rsidP="001D09EE">
      <w:pPr>
        <w:rPr>
          <w:rFonts w:ascii="NTPreCursive" w:hAnsi="NTPreCursive" w:cstheme="minorHAnsi"/>
          <w:b/>
          <w:sz w:val="32"/>
          <w:u w:val="single"/>
        </w:rPr>
      </w:pPr>
      <w:r w:rsidRPr="00EC475E">
        <w:rPr>
          <w:rFonts w:ascii="NTPreCursive" w:hAnsi="NTPreCursive" w:cstheme="minorHAnsi"/>
          <w:b/>
          <w:sz w:val="32"/>
          <w:u w:val="single"/>
        </w:rPr>
        <w:lastRenderedPageBreak/>
        <w:t>Maths:</w:t>
      </w:r>
    </w:p>
    <w:p w14:paraId="2F8446E3" w14:textId="1C4EF15F" w:rsidR="009601C9" w:rsidRPr="00EC475E" w:rsidRDefault="009601C9" w:rsidP="001D09EE">
      <w:pPr>
        <w:rPr>
          <w:rFonts w:ascii="NTPreCursive" w:hAnsi="NTPreCursive" w:cstheme="minorHAnsi"/>
          <w:szCs w:val="24"/>
        </w:rPr>
      </w:pPr>
      <w:r w:rsidRPr="00EC475E">
        <w:rPr>
          <w:rFonts w:ascii="NTPreCursive" w:hAnsi="NTPreCursive" w:cstheme="minorHAnsi"/>
          <w:szCs w:val="24"/>
        </w:rPr>
        <w:t>Practice your multiplication and division facts of 7 times tables. Learn it all by heart this week.</w:t>
      </w:r>
    </w:p>
    <w:p w14:paraId="59A747CD" w14:textId="54D8BA1A" w:rsidR="001931B2" w:rsidRPr="00EC475E" w:rsidRDefault="00E5109E" w:rsidP="001D09EE">
      <w:pPr>
        <w:rPr>
          <w:rFonts w:ascii="NTPreCursive" w:hAnsi="NTPreCursive" w:cstheme="minorHAnsi"/>
          <w:b/>
          <w:sz w:val="32"/>
          <w:u w:val="single"/>
        </w:rPr>
      </w:pPr>
      <w:r w:rsidRPr="00EC475E">
        <w:rPr>
          <w:rFonts w:ascii="NTPreCursive" w:hAnsi="NTPreCursive" w:cstheme="minorHAnsi"/>
          <w:b/>
          <w:sz w:val="32"/>
          <w:u w:val="single"/>
        </w:rPr>
        <w:t>Fractions</w:t>
      </w:r>
      <w:r w:rsidR="001931B2" w:rsidRPr="00EC475E">
        <w:rPr>
          <w:rFonts w:ascii="NTPreCursive" w:hAnsi="NTPreCursive" w:cstheme="minorHAnsi"/>
          <w:b/>
          <w:sz w:val="32"/>
          <w:u w:val="single"/>
        </w:rPr>
        <w:t>:</w:t>
      </w:r>
    </w:p>
    <w:p w14:paraId="2D44E7F0" w14:textId="542FC0C0" w:rsidR="00E5109E" w:rsidRDefault="00E5109E" w:rsidP="001D09EE">
      <w:pPr>
        <w:rPr>
          <w:rFonts w:cstheme="minorHAnsi"/>
          <w:b/>
          <w:sz w:val="32"/>
        </w:rPr>
      </w:pPr>
      <w:r>
        <w:rPr>
          <w:noProof/>
          <w:lang w:eastAsia="en-GB"/>
        </w:rPr>
        <w:drawing>
          <wp:inline distT="0" distB="0" distL="0" distR="0" wp14:anchorId="47026908" wp14:editId="4D4FC615">
            <wp:extent cx="6115050" cy="7418766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67504" t="12993" r="4261" b="26109"/>
                    <a:stretch/>
                  </pic:blipFill>
                  <pic:spPr bwMode="auto">
                    <a:xfrm>
                      <a:off x="0" y="0"/>
                      <a:ext cx="6125353" cy="74312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6EF3C4" w14:textId="55344D82" w:rsidR="00E5109E" w:rsidRDefault="00F346A7" w:rsidP="001D09EE">
      <w:pPr>
        <w:rPr>
          <w:rFonts w:ascii="NTPreCursive" w:hAnsi="NTPreCursive" w:cstheme="minorHAnsi"/>
          <w:b/>
          <w:sz w:val="24"/>
        </w:rPr>
      </w:pPr>
      <w:r w:rsidRPr="00F346A7">
        <w:rPr>
          <w:rFonts w:ascii="NTPreCursive" w:hAnsi="NTPreCursive" w:cstheme="minorHAnsi"/>
          <w:b/>
          <w:sz w:val="24"/>
        </w:rPr>
        <w:t>Hit the button:</w:t>
      </w:r>
      <w:r>
        <w:rPr>
          <w:rFonts w:ascii="NTPreCursive" w:hAnsi="NTPreCursive" w:cstheme="minorHAnsi"/>
          <w:b/>
          <w:sz w:val="24"/>
        </w:rPr>
        <w:t xml:space="preserve"> Please practice your 3, 5 and 8 times tables!</w:t>
      </w:r>
      <w:bookmarkStart w:id="0" w:name="_GoBack"/>
      <w:bookmarkEnd w:id="0"/>
    </w:p>
    <w:p w14:paraId="528E69DD" w14:textId="550DF135" w:rsidR="00F346A7" w:rsidRPr="00F346A7" w:rsidRDefault="00F346A7" w:rsidP="001D09EE">
      <w:pPr>
        <w:rPr>
          <w:rFonts w:ascii="NTPreCursive" w:hAnsi="NTPreCursive" w:cstheme="minorHAnsi"/>
          <w:b/>
          <w:sz w:val="24"/>
        </w:rPr>
      </w:pPr>
      <w:hyperlink r:id="rId13" w:history="1">
        <w:r w:rsidRPr="00F346A7">
          <w:rPr>
            <w:rStyle w:val="Hyperlink"/>
            <w:rFonts w:ascii="NTPreCursive" w:hAnsi="NTPreCursive"/>
          </w:rPr>
          <w:t>https://www.topmarks.co.uk/maths-games/hit-the-button</w:t>
        </w:r>
      </w:hyperlink>
    </w:p>
    <w:p w14:paraId="52CEEC20" w14:textId="6E20FDCE" w:rsidR="001931B2" w:rsidRDefault="001931B2" w:rsidP="001931B2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en-US"/>
        </w:rPr>
      </w:pPr>
    </w:p>
    <w:p w14:paraId="368ABD93" w14:textId="77777777" w:rsidR="00E5109E" w:rsidRDefault="00E5109E" w:rsidP="001D09EE">
      <w:pPr>
        <w:rPr>
          <w:rFonts w:ascii="Arial" w:hAnsi="Arial" w:cs="Arial"/>
          <w:sz w:val="20"/>
          <w:szCs w:val="20"/>
          <w:lang w:val="en-US"/>
        </w:rPr>
      </w:pPr>
    </w:p>
    <w:p w14:paraId="0397854D" w14:textId="72438D21" w:rsidR="00E5109E" w:rsidRDefault="00E5109E" w:rsidP="001D09EE">
      <w:pPr>
        <w:rPr>
          <w:rFonts w:ascii="Arial" w:hAnsi="Arial" w:cs="Arial"/>
          <w:sz w:val="20"/>
          <w:szCs w:val="20"/>
          <w:lang w:val="en-US"/>
        </w:rPr>
      </w:pPr>
      <w:r>
        <w:rPr>
          <w:noProof/>
          <w:lang w:eastAsia="en-GB"/>
        </w:rPr>
        <w:lastRenderedPageBreak/>
        <w:drawing>
          <wp:inline distT="0" distB="0" distL="0" distR="0" wp14:anchorId="248A1CA8" wp14:editId="5282F450">
            <wp:extent cx="6115050" cy="8466992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67790" t="12485" r="4262" b="18719"/>
                    <a:stretch/>
                  </pic:blipFill>
                  <pic:spPr bwMode="auto">
                    <a:xfrm>
                      <a:off x="0" y="0"/>
                      <a:ext cx="6117963" cy="8471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DA9D22" w14:textId="06EDCC6D" w:rsidR="00E5109E" w:rsidRDefault="00E5109E" w:rsidP="001D09EE">
      <w:pPr>
        <w:rPr>
          <w:rFonts w:ascii="Arial" w:hAnsi="Arial" w:cs="Arial"/>
          <w:sz w:val="20"/>
          <w:szCs w:val="20"/>
          <w:lang w:val="en-US"/>
        </w:rPr>
      </w:pPr>
      <w:r>
        <w:rPr>
          <w:noProof/>
          <w:lang w:eastAsia="en-GB"/>
        </w:rPr>
        <w:lastRenderedPageBreak/>
        <w:drawing>
          <wp:inline distT="0" distB="0" distL="0" distR="0" wp14:anchorId="6BC82DC3" wp14:editId="57A030F0">
            <wp:extent cx="6924675" cy="9350100"/>
            <wp:effectExtent l="0" t="0" r="0" b="381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68794" t="16307" r="4834" b="20390"/>
                    <a:stretch/>
                  </pic:blipFill>
                  <pic:spPr bwMode="auto">
                    <a:xfrm>
                      <a:off x="0" y="0"/>
                      <a:ext cx="6932539" cy="93607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E19231" w14:textId="77777777" w:rsidR="00E5109E" w:rsidRDefault="00E5109E" w:rsidP="001D09EE">
      <w:pPr>
        <w:rPr>
          <w:rFonts w:ascii="Arial" w:hAnsi="Arial" w:cs="Arial"/>
          <w:sz w:val="20"/>
          <w:szCs w:val="20"/>
          <w:lang w:val="en-US"/>
        </w:rPr>
      </w:pPr>
    </w:p>
    <w:p w14:paraId="76B25CFB" w14:textId="77777777" w:rsidR="00E5109E" w:rsidRDefault="00E5109E" w:rsidP="001D09EE">
      <w:pPr>
        <w:rPr>
          <w:rFonts w:ascii="Arial" w:hAnsi="Arial" w:cs="Arial"/>
          <w:sz w:val="20"/>
          <w:szCs w:val="20"/>
          <w:lang w:val="en-US"/>
        </w:rPr>
      </w:pPr>
    </w:p>
    <w:p w14:paraId="33A5FAB3" w14:textId="77777777" w:rsidR="00E5109E" w:rsidRDefault="00E5109E" w:rsidP="001D09EE">
      <w:pPr>
        <w:rPr>
          <w:rFonts w:ascii="Arial" w:hAnsi="Arial" w:cs="Arial"/>
          <w:sz w:val="20"/>
          <w:szCs w:val="20"/>
          <w:lang w:val="en-US"/>
        </w:rPr>
      </w:pPr>
    </w:p>
    <w:p w14:paraId="79595620" w14:textId="77777777" w:rsidR="00EC475E" w:rsidRDefault="007B26D6" w:rsidP="00EC475E">
      <w:pPr>
        <w:rPr>
          <w:rFonts w:ascii="NTPreCursive" w:hAnsi="NTPreCursive" w:cstheme="minorHAnsi"/>
          <w:sz w:val="20"/>
          <w:u w:val="single"/>
        </w:rPr>
      </w:pPr>
      <w:r w:rsidRPr="00EC475E">
        <w:rPr>
          <w:rFonts w:ascii="NTPreCursive" w:hAnsi="NTPreCursive" w:cstheme="minorHAnsi"/>
          <w:b/>
          <w:sz w:val="32"/>
          <w:szCs w:val="36"/>
          <w:u w:val="single"/>
        </w:rPr>
        <w:t>Science:</w:t>
      </w:r>
      <w:r w:rsidRPr="00EC475E">
        <w:rPr>
          <w:rFonts w:ascii="NTPreCursive" w:hAnsi="NTPreCursive" w:cstheme="minorHAnsi"/>
          <w:sz w:val="20"/>
          <w:u w:val="single"/>
        </w:rPr>
        <w:t xml:space="preserve"> </w:t>
      </w:r>
    </w:p>
    <w:p w14:paraId="70B8B735" w14:textId="649C3EB0" w:rsidR="00EC475E" w:rsidRPr="00EC475E" w:rsidRDefault="00077332" w:rsidP="00EC475E">
      <w:pPr>
        <w:rPr>
          <w:rFonts w:ascii="NTPreCursive" w:hAnsi="NTPreCursive" w:cs="Segoe UI"/>
          <w:b/>
          <w:color w:val="111111"/>
          <w:sz w:val="32"/>
          <w:szCs w:val="32"/>
          <w:u w:val="single"/>
          <w:shd w:val="clear" w:color="auto" w:fill="FFFFFF"/>
        </w:rPr>
      </w:pPr>
      <w:r>
        <w:rPr>
          <w:rFonts w:ascii="NTPreCursive" w:hAnsi="NTPreCursive" w:cs="Segoe UI"/>
          <w:b/>
          <w:color w:val="111111"/>
          <w:sz w:val="32"/>
          <w:szCs w:val="32"/>
          <w:u w:val="single"/>
          <w:shd w:val="clear" w:color="auto" w:fill="FFFFFF"/>
        </w:rPr>
        <w:t>Beco</w:t>
      </w:r>
      <w:r w:rsidR="00EC475E" w:rsidRPr="00EC475E">
        <w:rPr>
          <w:rFonts w:ascii="NTPreCursive" w:hAnsi="NTPreCursive" w:cs="Segoe UI"/>
          <w:b/>
          <w:color w:val="111111"/>
          <w:sz w:val="32"/>
          <w:szCs w:val="32"/>
          <w:u w:val="single"/>
          <w:shd w:val="clear" w:color="auto" w:fill="FFFFFF"/>
        </w:rPr>
        <w:t xml:space="preserve">me a scientist as at home: Growing beans in a glass jar: </w:t>
      </w:r>
    </w:p>
    <w:p w14:paraId="6DE1FB9B" w14:textId="77777777" w:rsidR="00E32F81" w:rsidRDefault="0036533D" w:rsidP="00B2682E">
      <w:pPr>
        <w:rPr>
          <w:rFonts w:cstheme="minorHAnsi"/>
        </w:rPr>
      </w:pPr>
      <w:r w:rsidRPr="0036533D"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44E3301E" wp14:editId="25BE389B">
            <wp:extent cx="1590675" cy="2400300"/>
            <wp:effectExtent l="0" t="0" r="952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3505" t="16816" r="52561" b="18974"/>
                    <a:stretch/>
                  </pic:blipFill>
                  <pic:spPr bwMode="auto">
                    <a:xfrm>
                      <a:off x="0" y="0"/>
                      <a:ext cx="1590675" cy="2400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6533D"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05E8DBE9" wp14:editId="02C45D5B">
            <wp:extent cx="1743075" cy="2351604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3505" t="17071" r="52274" b="24835"/>
                    <a:stretch/>
                  </pic:blipFill>
                  <pic:spPr bwMode="auto">
                    <a:xfrm>
                      <a:off x="0" y="0"/>
                      <a:ext cx="1746082" cy="2355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8C4CF6" w14:textId="77777777" w:rsidR="00E32F81" w:rsidRPr="00EC475E" w:rsidRDefault="00E32F81" w:rsidP="00B2682E">
      <w:pPr>
        <w:rPr>
          <w:rFonts w:ascii="NTPreCursive" w:hAnsi="NTPreCursive" w:cs="Segoe UI"/>
          <w:color w:val="111111"/>
          <w:szCs w:val="24"/>
          <w:shd w:val="clear" w:color="auto" w:fill="FFFFFF"/>
        </w:rPr>
      </w:pPr>
      <w:r w:rsidRPr="00EC475E">
        <w:rPr>
          <w:rFonts w:ascii="NTPreCursive" w:hAnsi="NTPreCursive" w:cs="Segoe UI"/>
          <w:color w:val="111111"/>
          <w:szCs w:val="24"/>
          <w:shd w:val="clear" w:color="auto" w:fill="FFFFFF"/>
        </w:rPr>
        <w:t xml:space="preserve">Can you grow your own beans in a glass jar? You only need few seeds, a small bunch of cotton and water. </w:t>
      </w:r>
    </w:p>
    <w:p w14:paraId="2186B6DD" w14:textId="1BA5B397" w:rsidR="00E32F81" w:rsidRPr="00EC475E" w:rsidRDefault="00E32F81" w:rsidP="00E32F81">
      <w:pPr>
        <w:rPr>
          <w:rFonts w:ascii="NTPreCursive" w:hAnsi="NTPreCursive" w:cs="Segoe UI"/>
          <w:color w:val="111111"/>
          <w:szCs w:val="24"/>
          <w:shd w:val="clear" w:color="auto" w:fill="FFFFFF"/>
        </w:rPr>
      </w:pPr>
      <w:r w:rsidRPr="00EC475E">
        <w:rPr>
          <w:rFonts w:ascii="NTPreCursive" w:hAnsi="NTPreCursive" w:cs="Segoe UI"/>
          <w:color w:val="111111"/>
          <w:szCs w:val="24"/>
          <w:shd w:val="clear" w:color="auto" w:fill="FFFFFF"/>
        </w:rPr>
        <w:t>1. Put the cotton into the glass jar.</w:t>
      </w:r>
    </w:p>
    <w:p w14:paraId="7129A0FF" w14:textId="77777777" w:rsidR="00E32F81" w:rsidRPr="00EC475E" w:rsidRDefault="00E32F81" w:rsidP="00E32F81">
      <w:pPr>
        <w:rPr>
          <w:rFonts w:ascii="NTPreCursive" w:hAnsi="NTPreCursive" w:cs="Segoe UI"/>
          <w:color w:val="111111"/>
          <w:szCs w:val="24"/>
          <w:shd w:val="clear" w:color="auto" w:fill="FFFFFF"/>
        </w:rPr>
      </w:pPr>
      <w:r w:rsidRPr="00EC475E">
        <w:rPr>
          <w:rFonts w:ascii="NTPreCursive" w:hAnsi="NTPreCursive" w:cs="Segoe UI"/>
          <w:color w:val="111111"/>
          <w:szCs w:val="24"/>
          <w:shd w:val="clear" w:color="auto" w:fill="FFFFFF"/>
        </w:rPr>
        <w:t>2. Put the bean seeds in between the jar and the cotton as shown in the picture above.</w:t>
      </w:r>
    </w:p>
    <w:p w14:paraId="1C1B8CB3" w14:textId="71E8B717" w:rsidR="00E32F81" w:rsidRPr="00EC475E" w:rsidRDefault="00E32F81" w:rsidP="00E32F81">
      <w:pPr>
        <w:rPr>
          <w:rFonts w:ascii="NTPreCursive" w:hAnsi="NTPreCursive" w:cs="Segoe UI"/>
          <w:color w:val="111111"/>
          <w:szCs w:val="24"/>
          <w:shd w:val="clear" w:color="auto" w:fill="FFFFFF"/>
        </w:rPr>
      </w:pPr>
      <w:r w:rsidRPr="00EC475E">
        <w:rPr>
          <w:rFonts w:ascii="NTPreCursive" w:hAnsi="NTPreCursive" w:cs="Segoe UI"/>
          <w:color w:val="111111"/>
          <w:szCs w:val="24"/>
          <w:shd w:val="clear" w:color="auto" w:fill="FFFFFF"/>
        </w:rPr>
        <w:t xml:space="preserve"> 3. Add water into the jar. </w:t>
      </w:r>
    </w:p>
    <w:p w14:paraId="07C4DAD4" w14:textId="77777777" w:rsidR="00E32F81" w:rsidRPr="00EC475E" w:rsidRDefault="00E32F81" w:rsidP="00B2682E">
      <w:pPr>
        <w:rPr>
          <w:rFonts w:ascii="NTPreCursive" w:hAnsi="NTPreCursive" w:cs="Segoe UI"/>
          <w:color w:val="111111"/>
          <w:szCs w:val="24"/>
          <w:shd w:val="clear" w:color="auto" w:fill="FFFFFF"/>
        </w:rPr>
      </w:pPr>
      <w:r w:rsidRPr="00EC475E">
        <w:rPr>
          <w:rFonts w:ascii="NTPreCursive" w:hAnsi="NTPreCursive" w:cs="Segoe UI"/>
          <w:color w:val="111111"/>
          <w:szCs w:val="24"/>
          <w:shd w:val="clear" w:color="auto" w:fill="FFFFFF"/>
        </w:rPr>
        <w:t>Add more water when needed as the plant grows.</w:t>
      </w:r>
    </w:p>
    <w:p w14:paraId="3F90B543" w14:textId="0D3AAE98" w:rsidR="00E32F81" w:rsidRPr="00EC475E" w:rsidRDefault="00E32F81" w:rsidP="00B2682E">
      <w:pPr>
        <w:rPr>
          <w:rFonts w:ascii="NTPreCursive" w:hAnsi="NTPreCursive" w:cs="Segoe UI"/>
          <w:color w:val="111111"/>
          <w:szCs w:val="24"/>
          <w:shd w:val="clear" w:color="auto" w:fill="FFFFFF"/>
        </w:rPr>
      </w:pPr>
      <w:r w:rsidRPr="00EC475E">
        <w:rPr>
          <w:rFonts w:ascii="NTPreCursive" w:hAnsi="NTPreCursive" w:cs="Segoe UI"/>
          <w:color w:val="111111"/>
          <w:szCs w:val="24"/>
          <w:shd w:val="clear" w:color="auto" w:fill="FFFFFF"/>
        </w:rPr>
        <w:t xml:space="preserve">The glass will allow you observe the plant’s growth every day. Record your observations. </w:t>
      </w:r>
    </w:p>
    <w:p w14:paraId="1F48C766" w14:textId="0BFB45B6" w:rsidR="00E32F81" w:rsidRPr="00EC475E" w:rsidRDefault="00E32F81" w:rsidP="00B2682E">
      <w:pPr>
        <w:rPr>
          <w:rFonts w:ascii="NTPreCursive" w:hAnsi="NTPreCursive" w:cs="Segoe UI"/>
          <w:color w:val="111111"/>
          <w:szCs w:val="24"/>
          <w:shd w:val="clear" w:color="auto" w:fill="FFFFFF"/>
        </w:rPr>
      </w:pPr>
      <w:r w:rsidRPr="00EC475E">
        <w:rPr>
          <w:rFonts w:ascii="NTPreCursive" w:hAnsi="NTPreCursive" w:cs="Segoe UI"/>
          <w:color w:val="111111"/>
          <w:szCs w:val="24"/>
          <w:shd w:val="clear" w:color="auto" w:fill="FFFFFF"/>
        </w:rPr>
        <w:t>See if you can identify each part of the plant as it grows (The primary roots, secondary roots, seed, stem and the leaves.)</w:t>
      </w:r>
    </w:p>
    <w:p w14:paraId="1BD7EB5E" w14:textId="77777777" w:rsidR="00077332" w:rsidRDefault="00077332" w:rsidP="00077332">
      <w:pPr>
        <w:rPr>
          <w:rFonts w:ascii="NTPreCursive" w:hAnsi="NTPreCursive" w:cstheme="minorHAnsi"/>
          <w:sz w:val="32"/>
          <w:szCs w:val="32"/>
          <w:u w:val="single"/>
        </w:rPr>
      </w:pPr>
    </w:p>
    <w:p w14:paraId="0A350262" w14:textId="62D64D93" w:rsidR="007B26D6" w:rsidRPr="00EC475E" w:rsidRDefault="00FF5E1D" w:rsidP="00383ED8">
      <w:pPr>
        <w:jc w:val="center"/>
        <w:rPr>
          <w:rFonts w:ascii="NTPreCursive" w:hAnsi="NTPreCursive" w:cstheme="minorHAnsi"/>
          <w:sz w:val="32"/>
          <w:szCs w:val="32"/>
          <w:u w:val="single"/>
        </w:rPr>
      </w:pPr>
      <w:r w:rsidRPr="00EC475E">
        <w:rPr>
          <w:rFonts w:ascii="NTPreCursive" w:hAnsi="NTPreCursive" w:cstheme="minorHAnsi"/>
          <w:sz w:val="32"/>
          <w:szCs w:val="32"/>
          <w:u w:val="single"/>
        </w:rPr>
        <w:t xml:space="preserve">Topic </w:t>
      </w:r>
      <w:r w:rsidR="00861F47" w:rsidRPr="00EC475E">
        <w:rPr>
          <w:rFonts w:ascii="NTPreCursive" w:hAnsi="NTPreCursive" w:cstheme="minorHAnsi"/>
          <w:sz w:val="32"/>
          <w:szCs w:val="32"/>
          <w:u w:val="single"/>
        </w:rPr>
        <w:t xml:space="preserve">Work </w:t>
      </w:r>
      <w:r w:rsidR="008B3F50" w:rsidRPr="00EC475E">
        <w:rPr>
          <w:rFonts w:ascii="NTPreCursive" w:hAnsi="NTPreCursive" w:cstheme="minorHAnsi"/>
          <w:sz w:val="32"/>
          <w:szCs w:val="32"/>
          <w:u w:val="single"/>
        </w:rPr>
        <w:t>– Climate</w:t>
      </w:r>
    </w:p>
    <w:p w14:paraId="1DE3C046" w14:textId="0C017917" w:rsidR="008B3F50" w:rsidRPr="00EC475E" w:rsidRDefault="00EC475E">
      <w:pPr>
        <w:rPr>
          <w:rFonts w:ascii="NTPreCursive" w:hAnsi="NTPreCursive"/>
        </w:rPr>
      </w:pPr>
      <w:r>
        <w:rPr>
          <w:noProof/>
          <w:lang w:eastAsia="en-GB"/>
        </w:rPr>
        <w:drawing>
          <wp:anchor distT="0" distB="0" distL="114300" distR="114300" simplePos="0" relativeHeight="251661312" behindDoc="1" locked="0" layoutInCell="1" allowOverlap="1" wp14:anchorId="6423E5E2" wp14:editId="2DD028C3">
            <wp:simplePos x="0" y="0"/>
            <wp:positionH relativeFrom="column">
              <wp:posOffset>-219075</wp:posOffset>
            </wp:positionH>
            <wp:positionV relativeFrom="paragraph">
              <wp:posOffset>35560</wp:posOffset>
            </wp:positionV>
            <wp:extent cx="4161155" cy="2619375"/>
            <wp:effectExtent l="0" t="0" r="0" b="9525"/>
            <wp:wrapSquare wrapText="bothSides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62" t="34908" r="56573" b="37829"/>
                    <a:stretch/>
                  </pic:blipFill>
                  <pic:spPr bwMode="auto">
                    <a:xfrm>
                      <a:off x="0" y="0"/>
                      <a:ext cx="4161155" cy="2619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9" w:history="1">
        <w:r w:rsidR="008B3F50" w:rsidRPr="00EC475E">
          <w:rPr>
            <w:rStyle w:val="Hyperlink"/>
            <w:rFonts w:ascii="NTPreCursive" w:hAnsi="NTPreCursive"/>
          </w:rPr>
          <w:t>http://www.weatherforkids.org/climate.html</w:t>
        </w:r>
      </w:hyperlink>
    </w:p>
    <w:p w14:paraId="0E9B88E1" w14:textId="2621D946" w:rsidR="008B3F50" w:rsidRPr="00EC475E" w:rsidRDefault="008B3F50" w:rsidP="0041409B">
      <w:pPr>
        <w:rPr>
          <w:rFonts w:ascii="NTPreCursive" w:hAnsi="NTPreCursive" w:cstheme="minorHAnsi"/>
        </w:rPr>
      </w:pPr>
      <w:r w:rsidRPr="00EC475E">
        <w:rPr>
          <w:rFonts w:ascii="NTPreCursive" w:hAnsi="NTPreCursive" w:cstheme="minorHAnsi"/>
        </w:rPr>
        <w:t>Use t</w:t>
      </w:r>
      <w:r w:rsidR="00024379" w:rsidRPr="00EC475E">
        <w:rPr>
          <w:rFonts w:ascii="NTPreCursive" w:hAnsi="NTPreCursive" w:cstheme="minorHAnsi"/>
        </w:rPr>
        <w:t>hese links to</w:t>
      </w:r>
      <w:r w:rsidRPr="00EC475E">
        <w:rPr>
          <w:rFonts w:ascii="NTPreCursive" w:hAnsi="NTPreCursive" w:cstheme="minorHAnsi"/>
        </w:rPr>
        <w:t xml:space="preserve"> research </w:t>
      </w:r>
      <w:r w:rsidRPr="00EC475E">
        <w:rPr>
          <w:rFonts w:ascii="NTPreCursive" w:hAnsi="NTPreCursive" w:cstheme="minorHAnsi"/>
          <w:b/>
          <w:u w:val="single"/>
        </w:rPr>
        <w:t xml:space="preserve">climate </w:t>
      </w:r>
      <w:r w:rsidRPr="00EC475E">
        <w:rPr>
          <w:rFonts w:ascii="NTPreCursive" w:hAnsi="NTPreCursive" w:cstheme="minorHAnsi"/>
        </w:rPr>
        <w:t xml:space="preserve">and in particular the three main </w:t>
      </w:r>
      <w:r w:rsidR="00024379" w:rsidRPr="00EC475E">
        <w:rPr>
          <w:rFonts w:ascii="NTPreCursive" w:hAnsi="NTPreCursive" w:cstheme="minorHAnsi"/>
        </w:rPr>
        <w:t>climate zones</w:t>
      </w:r>
      <w:r w:rsidRPr="00EC475E">
        <w:rPr>
          <w:rFonts w:ascii="NTPreCursive" w:hAnsi="NTPreCursive" w:cstheme="minorHAnsi"/>
        </w:rPr>
        <w:t>.</w:t>
      </w:r>
    </w:p>
    <w:p w14:paraId="34FE3474" w14:textId="77777777" w:rsidR="00EC475E" w:rsidRDefault="00F346A7" w:rsidP="0041409B">
      <w:pPr>
        <w:rPr>
          <w:rFonts w:ascii="NTPreCursive" w:hAnsi="NTPreCursive"/>
        </w:rPr>
      </w:pPr>
      <w:hyperlink r:id="rId20" w:history="1">
        <w:r w:rsidR="00024379" w:rsidRPr="00EC475E">
          <w:rPr>
            <w:rStyle w:val="Hyperlink"/>
            <w:rFonts w:ascii="NTPreCursive" w:hAnsi="NTPreCursive"/>
          </w:rPr>
          <w:t>https://climatekids.nasa.gov/menu/weather-and-climate/</w:t>
        </w:r>
      </w:hyperlink>
      <w:r w:rsidR="00024379" w:rsidRPr="00EC475E">
        <w:rPr>
          <w:rFonts w:ascii="NTPreCursive" w:hAnsi="NTPreCursive"/>
        </w:rPr>
        <w:t xml:space="preserve"> </w:t>
      </w:r>
    </w:p>
    <w:p w14:paraId="7B9909E0" w14:textId="172F02E9" w:rsidR="00024379" w:rsidRPr="00EC475E" w:rsidRDefault="00024379" w:rsidP="0041409B">
      <w:pPr>
        <w:rPr>
          <w:rFonts w:ascii="NTPreCursive" w:hAnsi="NTPreCursive" w:cstheme="minorHAnsi"/>
          <w:b/>
          <w:u w:val="single"/>
        </w:rPr>
      </w:pPr>
      <w:r w:rsidRPr="00EC475E">
        <w:rPr>
          <w:rFonts w:ascii="NTPreCursive" w:hAnsi="NTPreCursive"/>
        </w:rPr>
        <w:t xml:space="preserve">Miss C loves this website! What do you think? </w:t>
      </w:r>
    </w:p>
    <w:p w14:paraId="2EA916EF" w14:textId="2DFBAFC7" w:rsidR="008C55BB" w:rsidRPr="00EC475E" w:rsidRDefault="008B3F50" w:rsidP="0041409B">
      <w:pPr>
        <w:rPr>
          <w:rFonts w:ascii="NTPreCursive" w:hAnsi="NTPreCursive" w:cstheme="minorHAnsi"/>
        </w:rPr>
      </w:pPr>
      <w:r w:rsidRPr="00EC475E">
        <w:rPr>
          <w:rFonts w:ascii="NTPreCursive" w:hAnsi="NTPreCursive" w:cstheme="minorHAnsi"/>
        </w:rPr>
        <w:t>What is climate</w:t>
      </w:r>
      <w:r w:rsidR="00B2682E" w:rsidRPr="00EC475E">
        <w:rPr>
          <w:rFonts w:ascii="NTPreCursive" w:hAnsi="NTPreCursive" w:cstheme="minorHAnsi"/>
        </w:rPr>
        <w:t>? Present your work however you wish.</w:t>
      </w:r>
    </w:p>
    <w:p w14:paraId="45036F6C" w14:textId="77777777" w:rsidR="00EC475E" w:rsidRDefault="00EC475E" w:rsidP="00383ED8">
      <w:pPr>
        <w:jc w:val="center"/>
        <w:rPr>
          <w:rFonts w:ascii="Arial Nova" w:hAnsi="Arial Nova" w:cstheme="minorHAnsi"/>
          <w:u w:val="single"/>
        </w:rPr>
      </w:pPr>
    </w:p>
    <w:p w14:paraId="2FD65A5A" w14:textId="77777777" w:rsidR="00EC475E" w:rsidRDefault="00EC475E" w:rsidP="00383ED8">
      <w:pPr>
        <w:jc w:val="center"/>
        <w:rPr>
          <w:rFonts w:ascii="Arial Nova" w:hAnsi="Arial Nova" w:cstheme="minorHAnsi"/>
          <w:u w:val="single"/>
        </w:rPr>
      </w:pPr>
    </w:p>
    <w:p w14:paraId="4D54F98C" w14:textId="77777777" w:rsidR="00EC475E" w:rsidRDefault="00EC475E" w:rsidP="00383ED8">
      <w:pPr>
        <w:jc w:val="center"/>
        <w:rPr>
          <w:rFonts w:ascii="Arial Nova" w:hAnsi="Arial Nova" w:cstheme="minorHAnsi"/>
          <w:u w:val="single"/>
        </w:rPr>
      </w:pPr>
    </w:p>
    <w:p w14:paraId="4FF65B4E" w14:textId="77777777" w:rsidR="00EC475E" w:rsidRDefault="00EC475E" w:rsidP="00383ED8">
      <w:pPr>
        <w:jc w:val="center"/>
        <w:rPr>
          <w:rFonts w:ascii="Arial Nova" w:hAnsi="Arial Nova" w:cstheme="minorHAnsi"/>
          <w:u w:val="single"/>
        </w:rPr>
      </w:pPr>
    </w:p>
    <w:p w14:paraId="3919AB4F" w14:textId="77777777" w:rsidR="00EC475E" w:rsidRDefault="00EC475E" w:rsidP="00383ED8">
      <w:pPr>
        <w:jc w:val="center"/>
        <w:rPr>
          <w:rFonts w:ascii="Arial Nova" w:hAnsi="Arial Nova" w:cstheme="minorHAnsi"/>
          <w:u w:val="single"/>
        </w:rPr>
      </w:pPr>
    </w:p>
    <w:p w14:paraId="28CDC5B9" w14:textId="77777777" w:rsidR="00EC475E" w:rsidRDefault="00EC475E" w:rsidP="00383ED8">
      <w:pPr>
        <w:jc w:val="center"/>
        <w:rPr>
          <w:rFonts w:ascii="Arial Nova" w:hAnsi="Arial Nova" w:cstheme="minorHAnsi"/>
          <w:u w:val="single"/>
        </w:rPr>
      </w:pPr>
    </w:p>
    <w:p w14:paraId="792723BE" w14:textId="77777777" w:rsidR="00EC475E" w:rsidRDefault="00EC475E" w:rsidP="00383ED8">
      <w:pPr>
        <w:jc w:val="center"/>
        <w:rPr>
          <w:rFonts w:ascii="Arial Nova" w:hAnsi="Arial Nova" w:cstheme="minorHAnsi"/>
          <w:u w:val="single"/>
        </w:rPr>
      </w:pPr>
    </w:p>
    <w:p w14:paraId="69A5B52C" w14:textId="77777777" w:rsidR="00077332" w:rsidRDefault="00077332" w:rsidP="00077332">
      <w:pPr>
        <w:jc w:val="center"/>
        <w:rPr>
          <w:rFonts w:ascii="NTPreCursive" w:hAnsi="NTPreCursive" w:cstheme="minorHAnsi"/>
          <w:b/>
          <w:sz w:val="32"/>
          <w:szCs w:val="32"/>
          <w:u w:val="single"/>
        </w:rPr>
      </w:pPr>
      <w:r w:rsidRPr="00EC475E">
        <w:rPr>
          <w:rFonts w:ascii="NTPreCursive" w:hAnsi="NTPreCursive"/>
          <w:b/>
          <w:noProof/>
          <w:sz w:val="32"/>
          <w:szCs w:val="32"/>
          <w:u w:val="single"/>
          <w:lang w:eastAsia="en-GB"/>
        </w:rPr>
        <w:drawing>
          <wp:anchor distT="0" distB="0" distL="114300" distR="114300" simplePos="0" relativeHeight="251658240" behindDoc="1" locked="0" layoutInCell="1" allowOverlap="1" wp14:anchorId="7B2C2B2E" wp14:editId="2848F196">
            <wp:simplePos x="0" y="0"/>
            <wp:positionH relativeFrom="column">
              <wp:posOffset>4838700</wp:posOffset>
            </wp:positionH>
            <wp:positionV relativeFrom="paragraph">
              <wp:posOffset>89535</wp:posOffset>
            </wp:positionV>
            <wp:extent cx="2140585" cy="2442845"/>
            <wp:effectExtent l="0" t="0" r="0" b="0"/>
            <wp:wrapTight wrapText="bothSides">
              <wp:wrapPolygon edited="0">
                <wp:start x="0" y="0"/>
                <wp:lineTo x="0" y="21392"/>
                <wp:lineTo x="21337" y="21392"/>
                <wp:lineTo x="21337" y="0"/>
                <wp:lineTo x="0" y="0"/>
              </wp:wrapPolygon>
            </wp:wrapTight>
            <wp:docPr id="2" name="Picture 2" descr="3D balloon maps – Mrs Geogra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3D balloon maps – Mrs Geography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585" cy="244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4379" w:rsidRPr="00077332">
        <w:rPr>
          <w:rFonts w:ascii="NTPreCursive" w:hAnsi="NTPreCursive" w:cstheme="minorHAnsi"/>
          <w:b/>
          <w:sz w:val="32"/>
          <w:szCs w:val="32"/>
          <w:u w:val="single"/>
        </w:rPr>
        <w:t>Special challenge:</w:t>
      </w:r>
      <w:r w:rsidRPr="00077332">
        <w:rPr>
          <w:rFonts w:ascii="NTPreCursive" w:hAnsi="NTPreCursive" w:cstheme="minorHAnsi"/>
          <w:b/>
          <w:sz w:val="32"/>
          <w:szCs w:val="32"/>
          <w:u w:val="single"/>
        </w:rPr>
        <w:t xml:space="preserve"> </w:t>
      </w:r>
    </w:p>
    <w:p w14:paraId="36642D09" w14:textId="15244B07" w:rsidR="00024379" w:rsidRPr="00077332" w:rsidRDefault="00024379" w:rsidP="00446B39">
      <w:pPr>
        <w:rPr>
          <w:rFonts w:ascii="NTPreCursive" w:hAnsi="NTPreCursive" w:cstheme="minorHAnsi"/>
          <w:b/>
          <w:sz w:val="32"/>
          <w:szCs w:val="32"/>
          <w:u w:val="single"/>
        </w:rPr>
      </w:pPr>
      <w:r w:rsidRPr="00EC475E">
        <w:rPr>
          <w:rFonts w:ascii="NTPreCursive" w:hAnsi="NTPreCursive" w:cstheme="minorHAnsi"/>
        </w:rPr>
        <w:t xml:space="preserve">Can you draw the </w:t>
      </w:r>
      <w:proofErr w:type="gramStart"/>
      <w:r w:rsidRPr="00EC475E">
        <w:rPr>
          <w:rFonts w:ascii="NTPreCursive" w:hAnsi="NTPreCursive" w:cstheme="minorHAnsi"/>
        </w:rPr>
        <w:t>world ???</w:t>
      </w:r>
      <w:proofErr w:type="gramEnd"/>
      <w:r w:rsidRPr="00EC475E">
        <w:rPr>
          <w:rFonts w:ascii="NTPreCursive" w:hAnsi="NTPreCursive" w:cstheme="minorHAnsi"/>
        </w:rPr>
        <w:t xml:space="preserve"> </w:t>
      </w:r>
      <w:r w:rsidR="00383ED8" w:rsidRPr="00EC475E">
        <w:rPr>
          <w:rFonts w:ascii="NTPreCursive" w:hAnsi="NTPreCursive" w:cstheme="minorHAnsi"/>
        </w:rPr>
        <w:t xml:space="preserve">                                                 </w:t>
      </w:r>
    </w:p>
    <w:p w14:paraId="0364FCEA" w14:textId="6B37E9D3" w:rsidR="00024379" w:rsidRPr="00EC475E" w:rsidRDefault="00024379" w:rsidP="0041409B">
      <w:pPr>
        <w:rPr>
          <w:rFonts w:ascii="NTPreCursive" w:hAnsi="NTPreCursive" w:cstheme="minorHAnsi"/>
        </w:rPr>
      </w:pPr>
      <w:r w:rsidRPr="00EC475E">
        <w:rPr>
          <w:rFonts w:ascii="NTPreCursive" w:hAnsi="NTPreCursive" w:cstheme="minorHAnsi"/>
        </w:rPr>
        <w:t xml:space="preserve">Create your own globe to have at home by drawing the world map onto a balloon or a ball! Can you include the equator? Can you label the UK and any other countries or continents? Take a picture and show your teacher! </w:t>
      </w:r>
    </w:p>
    <w:p w14:paraId="41E328D8" w14:textId="77777777" w:rsidR="00383ED8" w:rsidRPr="00EC475E" w:rsidRDefault="00383ED8" w:rsidP="0041409B">
      <w:pPr>
        <w:rPr>
          <w:rFonts w:ascii="NTPreCursive" w:hAnsi="NTPreCursive" w:cstheme="minorHAnsi"/>
          <w:b/>
        </w:rPr>
      </w:pPr>
    </w:p>
    <w:p w14:paraId="4AC9BE4E" w14:textId="77777777" w:rsidR="00077332" w:rsidRPr="00EC475E" w:rsidRDefault="00077332" w:rsidP="0041409B">
      <w:pPr>
        <w:rPr>
          <w:rFonts w:ascii="NTPreCursive" w:hAnsi="NTPreCursive" w:cstheme="minorHAnsi"/>
          <w:b/>
        </w:rPr>
      </w:pPr>
    </w:p>
    <w:p w14:paraId="35DEDD37" w14:textId="4C1C21AF" w:rsidR="00077332" w:rsidRDefault="001D09EE" w:rsidP="0041409B">
      <w:pPr>
        <w:rPr>
          <w:rFonts w:ascii="NTPreCursive" w:hAnsi="NTPreCursive" w:cstheme="minorHAnsi"/>
          <w:b/>
          <w:sz w:val="32"/>
        </w:rPr>
      </w:pPr>
      <w:r w:rsidRPr="00077332">
        <w:rPr>
          <w:rFonts w:ascii="NTPreCursive" w:hAnsi="NTPreCursive" w:cstheme="minorHAnsi"/>
          <w:b/>
          <w:sz w:val="32"/>
          <w:u w:val="single"/>
        </w:rPr>
        <w:t>P</w:t>
      </w:r>
      <w:r w:rsidR="00077332">
        <w:rPr>
          <w:rFonts w:ascii="NTPreCursive" w:hAnsi="NTPreCursive" w:cstheme="minorHAnsi"/>
          <w:b/>
          <w:sz w:val="32"/>
          <w:u w:val="single"/>
        </w:rPr>
        <w:t>.</w:t>
      </w:r>
      <w:r w:rsidRPr="00077332">
        <w:rPr>
          <w:rFonts w:ascii="NTPreCursive" w:hAnsi="NTPreCursive" w:cstheme="minorHAnsi"/>
          <w:b/>
          <w:sz w:val="32"/>
          <w:u w:val="single"/>
        </w:rPr>
        <w:t>E:</w:t>
      </w:r>
      <w:r w:rsidR="00077332" w:rsidRPr="00077332">
        <w:rPr>
          <w:rFonts w:ascii="NTPreCursive" w:hAnsi="NTPreCursive" w:cstheme="minorHAnsi"/>
          <w:b/>
          <w:sz w:val="32"/>
        </w:rPr>
        <w:t xml:space="preserve"> </w:t>
      </w:r>
      <w:r w:rsidR="00077332" w:rsidRPr="00077332">
        <w:rPr>
          <w:rFonts w:ascii="NTPreCursive" w:hAnsi="NTPreCursive" w:cstheme="minorHAnsi"/>
        </w:rPr>
        <w:t>Can you complete a whole session with Joe?</w:t>
      </w:r>
    </w:p>
    <w:p w14:paraId="27E1A48B" w14:textId="27E6C91C" w:rsidR="00FA14A1" w:rsidRPr="00077332" w:rsidRDefault="00F346A7" w:rsidP="0041409B">
      <w:pPr>
        <w:rPr>
          <w:rFonts w:ascii="NTPreCursive" w:hAnsi="NTPreCursive" w:cstheme="minorHAnsi"/>
          <w:b/>
          <w:sz w:val="32"/>
          <w:u w:val="single"/>
        </w:rPr>
      </w:pPr>
      <w:hyperlink r:id="rId22" w:history="1">
        <w:r w:rsidR="00077332" w:rsidRPr="00077332">
          <w:rPr>
            <w:rStyle w:val="Hyperlink"/>
            <w:rFonts w:ascii="NTPreCursive" w:hAnsi="NTPreCursive"/>
            <w:color w:val="0000FF"/>
          </w:rPr>
          <w:t>https://www.youtube.com/watch?v=OBdmt0IEFl4</w:t>
        </w:r>
      </w:hyperlink>
    </w:p>
    <w:p w14:paraId="6B2D4AA3" w14:textId="5BBDFFED" w:rsidR="009C398B" w:rsidRPr="00EC475E" w:rsidRDefault="00446B39" w:rsidP="00077332">
      <w:pPr>
        <w:rPr>
          <w:rFonts w:ascii="NTPreCursive" w:hAnsi="NTPreCursive" w:cstheme="minorHAnsi"/>
        </w:rPr>
      </w:pPr>
      <w:r>
        <w:rPr>
          <w:noProof/>
          <w:lang w:eastAsia="en-GB"/>
        </w:rPr>
        <w:drawing>
          <wp:anchor distT="0" distB="0" distL="114300" distR="114300" simplePos="0" relativeHeight="251662336" behindDoc="1" locked="0" layoutInCell="1" allowOverlap="1" wp14:anchorId="11CAD90D" wp14:editId="239F6DEA">
            <wp:simplePos x="0" y="0"/>
            <wp:positionH relativeFrom="column">
              <wp:posOffset>4648200</wp:posOffset>
            </wp:positionH>
            <wp:positionV relativeFrom="paragraph">
              <wp:posOffset>192405</wp:posOffset>
            </wp:positionV>
            <wp:extent cx="2381250" cy="2381250"/>
            <wp:effectExtent l="0" t="0" r="0" b="0"/>
            <wp:wrapSquare wrapText="bothSides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398B" w:rsidRPr="00077332">
        <w:rPr>
          <w:rFonts w:ascii="NTPreCursive" w:hAnsi="NTPreCursive" w:cstheme="minorHAnsi"/>
          <w:b/>
          <w:sz w:val="32"/>
          <w:u w:val="single"/>
        </w:rPr>
        <w:t>D</w:t>
      </w:r>
      <w:r w:rsidR="00077332">
        <w:rPr>
          <w:rFonts w:ascii="NTPreCursive" w:hAnsi="NTPreCursive" w:cstheme="minorHAnsi"/>
          <w:b/>
          <w:sz w:val="32"/>
          <w:u w:val="single"/>
        </w:rPr>
        <w:t>.</w:t>
      </w:r>
      <w:r w:rsidR="009C398B" w:rsidRPr="00077332">
        <w:rPr>
          <w:rFonts w:ascii="NTPreCursive" w:hAnsi="NTPreCursive" w:cstheme="minorHAnsi"/>
          <w:b/>
          <w:sz w:val="32"/>
          <w:u w:val="single"/>
        </w:rPr>
        <w:t>T</w:t>
      </w:r>
      <w:r w:rsidR="00FA14A1" w:rsidRPr="00077332">
        <w:rPr>
          <w:rFonts w:ascii="NTPreCursive" w:hAnsi="NTPreCursive" w:cstheme="minorHAnsi"/>
          <w:b/>
          <w:sz w:val="32"/>
          <w:u w:val="single"/>
        </w:rPr>
        <w:t>:</w:t>
      </w:r>
      <w:r w:rsidR="00FA14A1" w:rsidRPr="00077332">
        <w:rPr>
          <w:rFonts w:ascii="NTPreCursive" w:hAnsi="NTPreCursive" w:cstheme="minorHAnsi"/>
          <w:b/>
          <w:sz w:val="32"/>
        </w:rPr>
        <w:t xml:space="preserve"> </w:t>
      </w:r>
      <w:r w:rsidR="009C398B" w:rsidRPr="00EC475E">
        <w:rPr>
          <w:rFonts w:ascii="NTPreCursive" w:hAnsi="NTPreCursive" w:cstheme="minorHAnsi"/>
        </w:rPr>
        <w:t>Create a moving monster of your own.</w:t>
      </w:r>
      <w:r>
        <w:rPr>
          <w:rFonts w:ascii="NTPreCursive" w:hAnsi="NTPreCursive" w:cstheme="minorHAnsi"/>
        </w:rPr>
        <w:t xml:space="preserve"> Think about how you can create the same </w:t>
      </w:r>
      <w:proofErr w:type="gramStart"/>
      <w:r>
        <w:rPr>
          <w:rFonts w:ascii="NTPreCursive" w:hAnsi="NTPreCursive" w:cstheme="minorHAnsi"/>
        </w:rPr>
        <w:t>mechanism  using</w:t>
      </w:r>
      <w:proofErr w:type="gramEnd"/>
      <w:r>
        <w:rPr>
          <w:rFonts w:ascii="NTPreCursive" w:hAnsi="NTPreCursive" w:cstheme="minorHAnsi"/>
        </w:rPr>
        <w:t xml:space="preserve"> different things.</w:t>
      </w:r>
    </w:p>
    <w:p w14:paraId="16723A8C" w14:textId="43954C7F" w:rsidR="00FA14A1" w:rsidRPr="00EC475E" w:rsidRDefault="00F346A7" w:rsidP="0041409B">
      <w:pPr>
        <w:rPr>
          <w:rFonts w:ascii="NTPreCursive" w:hAnsi="NTPreCursive" w:cstheme="minorHAnsi"/>
        </w:rPr>
      </w:pPr>
      <w:hyperlink r:id="rId24" w:history="1">
        <w:r w:rsidR="009C398B" w:rsidRPr="00EC475E">
          <w:rPr>
            <w:rFonts w:ascii="NTPreCursive" w:hAnsi="NTPreCursive"/>
            <w:color w:val="0000FF"/>
            <w:u w:val="single"/>
          </w:rPr>
          <w:t>https://www.youtube.com/watch?v=5QqinrOcblM</w:t>
        </w:r>
      </w:hyperlink>
    </w:p>
    <w:p w14:paraId="405F4AF9" w14:textId="5D6F0A42" w:rsidR="00310137" w:rsidRDefault="00310137" w:rsidP="0041409B">
      <w:pPr>
        <w:rPr>
          <w:rFonts w:cstheme="minorHAnsi"/>
        </w:rPr>
      </w:pPr>
    </w:p>
    <w:p w14:paraId="373CBC5D" w14:textId="44FFFC9A" w:rsidR="0041301D" w:rsidRDefault="0041301D" w:rsidP="00446B39">
      <w:pPr>
        <w:jc w:val="right"/>
        <w:rPr>
          <w:rFonts w:cstheme="minorHAnsi"/>
        </w:rPr>
      </w:pPr>
    </w:p>
    <w:p w14:paraId="30131BC5" w14:textId="77777777" w:rsidR="00B2682E" w:rsidRDefault="00B2682E" w:rsidP="0041301D">
      <w:pPr>
        <w:rPr>
          <w:rFonts w:cstheme="minorHAnsi"/>
        </w:rPr>
      </w:pPr>
    </w:p>
    <w:p w14:paraId="10C3585B" w14:textId="77777777" w:rsidR="00041F6A" w:rsidRPr="001D09EE" w:rsidRDefault="00041F6A">
      <w:pPr>
        <w:rPr>
          <w:rFonts w:cstheme="minorHAnsi"/>
        </w:rPr>
      </w:pPr>
    </w:p>
    <w:p w14:paraId="31215295" w14:textId="77777777" w:rsidR="00041F6A" w:rsidRPr="001D09EE" w:rsidRDefault="00041F6A">
      <w:pPr>
        <w:rPr>
          <w:rFonts w:cstheme="minorHAnsi"/>
        </w:rPr>
      </w:pPr>
    </w:p>
    <w:p w14:paraId="6669E875" w14:textId="77777777" w:rsidR="00041F6A" w:rsidRPr="001D09EE" w:rsidRDefault="00041F6A">
      <w:pPr>
        <w:rPr>
          <w:rFonts w:cstheme="minorHAnsi"/>
        </w:rPr>
      </w:pPr>
    </w:p>
    <w:sectPr w:rsidR="00041F6A" w:rsidRPr="001D09EE" w:rsidSect="0044106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NTPreCursive">
    <w:panose1 w:val="03000400000000000000"/>
    <w:charset w:val="00"/>
    <w:family w:val="script"/>
    <w:pitch w:val="variable"/>
    <w:sig w:usb0="00000003" w:usb1="1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Nova">
    <w:altName w:val="Arial"/>
    <w:charset w:val="00"/>
    <w:family w:val="swiss"/>
    <w:pitch w:val="variable"/>
    <w:sig w:usb0="00000001" w:usb1="00000002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B5E2EBF"/>
    <w:multiLevelType w:val="hybridMultilevel"/>
    <w:tmpl w:val="FE48AF0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8BA22CA"/>
    <w:multiLevelType w:val="multilevel"/>
    <w:tmpl w:val="BED44E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059023F"/>
    <w:multiLevelType w:val="hybridMultilevel"/>
    <w:tmpl w:val="F3CA2D7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5AF2B1B"/>
    <w:multiLevelType w:val="hybridMultilevel"/>
    <w:tmpl w:val="B1AC8D8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CDF2E2C"/>
    <w:multiLevelType w:val="hybridMultilevel"/>
    <w:tmpl w:val="66844A00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FBB5D30"/>
    <w:multiLevelType w:val="hybridMultilevel"/>
    <w:tmpl w:val="775A212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7991FCB"/>
    <w:multiLevelType w:val="hybridMultilevel"/>
    <w:tmpl w:val="C956A6A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7BF3E85"/>
    <w:multiLevelType w:val="hybridMultilevel"/>
    <w:tmpl w:val="793A06D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1"/>
  </w:num>
  <w:num w:numId="3">
    <w:abstractNumId w:val="6"/>
  </w:num>
  <w:num w:numId="4">
    <w:abstractNumId w:val="5"/>
  </w:num>
  <w:num w:numId="5">
    <w:abstractNumId w:val="3"/>
  </w:num>
  <w:num w:numId="6">
    <w:abstractNumId w:val="0"/>
  </w:num>
  <w:num w:numId="7">
    <w:abstractNumId w:val="4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1F6A"/>
    <w:rsid w:val="00024379"/>
    <w:rsid w:val="00041F6A"/>
    <w:rsid w:val="00077332"/>
    <w:rsid w:val="00116556"/>
    <w:rsid w:val="00182A23"/>
    <w:rsid w:val="001931B2"/>
    <w:rsid w:val="00197A76"/>
    <w:rsid w:val="001A61A1"/>
    <w:rsid w:val="001D09EE"/>
    <w:rsid w:val="0027001C"/>
    <w:rsid w:val="00272AFF"/>
    <w:rsid w:val="002732D4"/>
    <w:rsid w:val="00297724"/>
    <w:rsid w:val="002F7A37"/>
    <w:rsid w:val="00305F69"/>
    <w:rsid w:val="00310137"/>
    <w:rsid w:val="0036533D"/>
    <w:rsid w:val="00383ED8"/>
    <w:rsid w:val="003C3256"/>
    <w:rsid w:val="003D5151"/>
    <w:rsid w:val="004124F3"/>
    <w:rsid w:val="0041301D"/>
    <w:rsid w:val="0041409B"/>
    <w:rsid w:val="00440480"/>
    <w:rsid w:val="0044106D"/>
    <w:rsid w:val="00446B39"/>
    <w:rsid w:val="00451F47"/>
    <w:rsid w:val="00462080"/>
    <w:rsid w:val="00491144"/>
    <w:rsid w:val="00496398"/>
    <w:rsid w:val="004A29CB"/>
    <w:rsid w:val="004C668A"/>
    <w:rsid w:val="004D0606"/>
    <w:rsid w:val="004E2655"/>
    <w:rsid w:val="00590E27"/>
    <w:rsid w:val="005E0096"/>
    <w:rsid w:val="00632F1C"/>
    <w:rsid w:val="00784DB9"/>
    <w:rsid w:val="007B26D6"/>
    <w:rsid w:val="007E2C41"/>
    <w:rsid w:val="008045CE"/>
    <w:rsid w:val="00861F47"/>
    <w:rsid w:val="00870DBD"/>
    <w:rsid w:val="008B3F50"/>
    <w:rsid w:val="008C55BB"/>
    <w:rsid w:val="008F2D1D"/>
    <w:rsid w:val="00920C5D"/>
    <w:rsid w:val="009601C9"/>
    <w:rsid w:val="009B05CE"/>
    <w:rsid w:val="009C398B"/>
    <w:rsid w:val="00A618B4"/>
    <w:rsid w:val="00B059B3"/>
    <w:rsid w:val="00B2682E"/>
    <w:rsid w:val="00BF1DDF"/>
    <w:rsid w:val="00C371C5"/>
    <w:rsid w:val="00CD40A0"/>
    <w:rsid w:val="00D707FD"/>
    <w:rsid w:val="00DE7AB2"/>
    <w:rsid w:val="00E32F81"/>
    <w:rsid w:val="00E5109E"/>
    <w:rsid w:val="00E62623"/>
    <w:rsid w:val="00EC475E"/>
    <w:rsid w:val="00ED0EB4"/>
    <w:rsid w:val="00F05001"/>
    <w:rsid w:val="00F346A7"/>
    <w:rsid w:val="00FA14A1"/>
    <w:rsid w:val="00FA7349"/>
    <w:rsid w:val="00FF5E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005CB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Subtle 1" w:semiHidden="0" w:unhideWhenUsed="0"/>
    <w:lsdException w:name="Table Web 2" w:semiHidden="0" w:unhideWhenUsed="0"/>
    <w:lsdException w:name="Table Web 3" w:semiHidden="0" w:unhideWhenUsed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qFormat/>
    <w:rsid w:val="001D09E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41F6A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7B26D6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41409B"/>
    <w:rPr>
      <w:color w:val="954F72" w:themeColor="followedHyperlink"/>
      <w:u w:val="single"/>
    </w:rPr>
  </w:style>
  <w:style w:type="character" w:styleId="Strong">
    <w:name w:val="Strong"/>
    <w:basedOn w:val="DefaultParagraphFont"/>
    <w:uiPriority w:val="22"/>
    <w:qFormat/>
    <w:rsid w:val="00305F69"/>
    <w:rPr>
      <w:b/>
      <w:bCs/>
    </w:rPr>
  </w:style>
  <w:style w:type="paragraph" w:styleId="NormalWeb">
    <w:name w:val="Normal (Web)"/>
    <w:basedOn w:val="Normal"/>
    <w:uiPriority w:val="99"/>
    <w:unhideWhenUsed/>
    <w:rsid w:val="00305F69"/>
    <w:pPr>
      <w:spacing w:after="27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HTMLCite">
    <w:name w:val="HTML Cite"/>
    <w:basedOn w:val="DefaultParagraphFont"/>
    <w:uiPriority w:val="99"/>
    <w:semiHidden/>
    <w:unhideWhenUsed/>
    <w:rsid w:val="00870DBD"/>
    <w:rPr>
      <w:i/>
      <w:iCs/>
    </w:rPr>
  </w:style>
  <w:style w:type="character" w:customStyle="1" w:styleId="Heading2Char">
    <w:name w:val="Heading 2 Char"/>
    <w:basedOn w:val="DefaultParagraphFont"/>
    <w:link w:val="Heading2"/>
    <w:uiPriority w:val="9"/>
    <w:rsid w:val="001D09EE"/>
    <w:rPr>
      <w:rFonts w:ascii="Times New Roman" w:eastAsia="Times New Roman" w:hAnsi="Times New Roman" w:cs="Times New Roman"/>
      <w:b/>
      <w:bCs/>
      <w:sz w:val="36"/>
      <w:szCs w:val="36"/>
      <w:lang w:eastAsia="en-GB"/>
    </w:rPr>
  </w:style>
  <w:style w:type="table" w:styleId="TableGrid">
    <w:name w:val="Table Grid"/>
    <w:basedOn w:val="TableNormal"/>
    <w:uiPriority w:val="39"/>
    <w:rsid w:val="007E2C4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F2D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F2D1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Subtle 1" w:semiHidden="0" w:unhideWhenUsed="0"/>
    <w:lsdException w:name="Table Web 2" w:semiHidden="0" w:unhideWhenUsed="0"/>
    <w:lsdException w:name="Table Web 3" w:semiHidden="0" w:unhideWhenUsed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qFormat/>
    <w:rsid w:val="001D09E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41F6A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7B26D6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41409B"/>
    <w:rPr>
      <w:color w:val="954F72" w:themeColor="followedHyperlink"/>
      <w:u w:val="single"/>
    </w:rPr>
  </w:style>
  <w:style w:type="character" w:styleId="Strong">
    <w:name w:val="Strong"/>
    <w:basedOn w:val="DefaultParagraphFont"/>
    <w:uiPriority w:val="22"/>
    <w:qFormat/>
    <w:rsid w:val="00305F69"/>
    <w:rPr>
      <w:b/>
      <w:bCs/>
    </w:rPr>
  </w:style>
  <w:style w:type="paragraph" w:styleId="NormalWeb">
    <w:name w:val="Normal (Web)"/>
    <w:basedOn w:val="Normal"/>
    <w:uiPriority w:val="99"/>
    <w:unhideWhenUsed/>
    <w:rsid w:val="00305F69"/>
    <w:pPr>
      <w:spacing w:after="27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HTMLCite">
    <w:name w:val="HTML Cite"/>
    <w:basedOn w:val="DefaultParagraphFont"/>
    <w:uiPriority w:val="99"/>
    <w:semiHidden/>
    <w:unhideWhenUsed/>
    <w:rsid w:val="00870DBD"/>
    <w:rPr>
      <w:i/>
      <w:iCs/>
    </w:rPr>
  </w:style>
  <w:style w:type="character" w:customStyle="1" w:styleId="Heading2Char">
    <w:name w:val="Heading 2 Char"/>
    <w:basedOn w:val="DefaultParagraphFont"/>
    <w:link w:val="Heading2"/>
    <w:uiPriority w:val="9"/>
    <w:rsid w:val="001D09EE"/>
    <w:rPr>
      <w:rFonts w:ascii="Times New Roman" w:eastAsia="Times New Roman" w:hAnsi="Times New Roman" w:cs="Times New Roman"/>
      <w:b/>
      <w:bCs/>
      <w:sz w:val="36"/>
      <w:szCs w:val="36"/>
      <w:lang w:eastAsia="en-GB"/>
    </w:rPr>
  </w:style>
  <w:style w:type="table" w:styleId="TableGrid">
    <w:name w:val="Table Grid"/>
    <w:basedOn w:val="TableNormal"/>
    <w:uiPriority w:val="39"/>
    <w:rsid w:val="007E2C4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F2D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F2D1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488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365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9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84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710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8946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0835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48768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67650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08748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38827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18521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04313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503586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8648005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7268282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2717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091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6816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80947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07172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992903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274858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0147428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45570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2724126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3962174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3528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07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066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144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454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36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95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01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452686">
                  <w:marLeft w:val="-150"/>
                  <w:marRight w:val="-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1818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9585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25865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25081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08656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94919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9852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975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131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9831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749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326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980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964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1600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02052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17761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30469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02788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709430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832351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810777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318247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45074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1025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90494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952135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064029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38741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887267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796669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699379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7161927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48817819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34756349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758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53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9077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012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s://www.topmarks.co.uk/maths-games/hit-the-button" TargetMode="External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2.jpe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hyperlink" Target="https://climatekids.nasa.gov/menu/weather-and-climate/" TargetMode="External"/><Relationship Id="rId1" Type="http://schemas.openxmlformats.org/officeDocument/2006/relationships/numbering" Target="numbering.xml"/><Relationship Id="rId6" Type="http://schemas.openxmlformats.org/officeDocument/2006/relationships/hyperlink" Target="https://www.youtube.com/watch?v=ytsKeZTtRV8" TargetMode="External"/><Relationship Id="rId11" Type="http://schemas.openxmlformats.org/officeDocument/2006/relationships/image" Target="media/image5.png"/><Relationship Id="rId24" Type="http://schemas.openxmlformats.org/officeDocument/2006/relationships/hyperlink" Target="https://www.youtube.com/watch?v=5QqinrOcblM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3.png"/><Relationship Id="rId10" Type="http://schemas.openxmlformats.org/officeDocument/2006/relationships/image" Target="media/image4.png"/><Relationship Id="rId19" Type="http://schemas.openxmlformats.org/officeDocument/2006/relationships/hyperlink" Target="http://www.weatherforkids.org/climate.html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hyperlink" Target="https://www.youtube.com/watch?v=OBdmt0IEFl4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28E04468</Template>
  <TotalTime>0</TotalTime>
  <Pages>7</Pages>
  <Words>753</Words>
  <Characters>4297</Characters>
  <Application>Microsoft Office Word</Application>
  <DocSecurity>0</DocSecurity>
  <Lines>35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RM plc</Company>
  <LinksUpToDate>false</LinksUpToDate>
  <CharactersWithSpaces>5040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 Grassick</dc:creator>
  <cp:lastModifiedBy>Salma Ali</cp:lastModifiedBy>
  <cp:revision>2</cp:revision>
  <dcterms:created xsi:type="dcterms:W3CDTF">2020-05-14T13:07:00Z</dcterms:created>
  <dcterms:modified xsi:type="dcterms:W3CDTF">2020-05-14T13:07:00Z</dcterms:modified>
</cp:coreProperties>
</file>